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D3347" w14:textId="77777777" w:rsidR="009D638E" w:rsidRDefault="009D638E" w:rsidP="009D638E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b/>
          <w:color w:val="000000"/>
          <w:sz w:val="40"/>
          <w:szCs w:val="40"/>
        </w:rPr>
      </w:pPr>
    </w:p>
    <w:p w14:paraId="797EC4AB" w14:textId="77777777" w:rsidR="00D225B7" w:rsidRDefault="00D225B7" w:rsidP="001A4828">
      <w:pPr>
        <w:pStyle w:val="Greg-tytuoprac"/>
      </w:pPr>
      <w:r>
        <w:t xml:space="preserve">SYNTEZA KONCEPCJI </w:t>
      </w:r>
    </w:p>
    <w:p w14:paraId="7D92FBF3" w14:textId="5646E9A8" w:rsidR="009D638E" w:rsidRDefault="00D225B7" w:rsidP="001A4828">
      <w:pPr>
        <w:pStyle w:val="Greg-tytuoprac"/>
      </w:pPr>
      <w:r>
        <w:t>PROGRAMOWO - PRZESTRZENNEJ</w:t>
      </w:r>
    </w:p>
    <w:p w14:paraId="32009B61" w14:textId="77777777" w:rsidR="009D638E" w:rsidRDefault="009D638E" w:rsidP="009D638E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</w:rPr>
      </w:pPr>
    </w:p>
    <w:tbl>
      <w:tblPr>
        <w:tblW w:w="879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917"/>
        <w:gridCol w:w="2977"/>
        <w:gridCol w:w="3898"/>
      </w:tblGrid>
      <w:tr w:rsidR="009D638E" w14:paraId="0FD3CD7B" w14:textId="77777777" w:rsidTr="00D225B7">
        <w:trPr>
          <w:cantSplit/>
          <w:trHeight w:val="1088"/>
        </w:trPr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5C55B659" w14:textId="77777777" w:rsidR="009D638E" w:rsidRDefault="009D638E" w:rsidP="00F615F3">
            <w:pPr>
              <w:tabs>
                <w:tab w:val="left" w:pos="1418"/>
              </w:tabs>
            </w:pPr>
            <w:r>
              <w:rPr>
                <w:sz w:val="16"/>
                <w:szCs w:val="16"/>
              </w:rPr>
              <w:t>NAZWA INWESTYCJI</w:t>
            </w:r>
            <w:r>
              <w:t>:</w:t>
            </w:r>
          </w:p>
          <w:p w14:paraId="5F415390" w14:textId="77777777" w:rsidR="009D638E" w:rsidRDefault="009D638E" w:rsidP="00F615F3">
            <w:pPr>
              <w:tabs>
                <w:tab w:val="left" w:pos="1418"/>
              </w:tabs>
              <w:rPr>
                <w:sz w:val="16"/>
                <w:szCs w:val="16"/>
              </w:rPr>
            </w:pPr>
          </w:p>
        </w:tc>
        <w:tc>
          <w:tcPr>
            <w:tcW w:w="6875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2FB658" w14:textId="77777777" w:rsidR="009D638E" w:rsidRDefault="009D638E" w:rsidP="00F615F3">
            <w:pPr>
              <w:jc w:val="center"/>
              <w:rPr>
                <w:b/>
                <w:smallCaps/>
                <w:sz w:val="28"/>
                <w:szCs w:val="28"/>
              </w:rPr>
            </w:pPr>
          </w:p>
          <w:p w14:paraId="377EC51D" w14:textId="77777777" w:rsidR="00162F8D" w:rsidRPr="00ED4A06" w:rsidRDefault="00162F8D" w:rsidP="00162F8D">
            <w:pPr>
              <w:pStyle w:val="Greg-tytuoprac"/>
              <w:rPr>
                <w:sz w:val="28"/>
                <w:szCs w:val="28"/>
              </w:rPr>
            </w:pPr>
            <w:r w:rsidRPr="00ED4A06">
              <w:rPr>
                <w:sz w:val="28"/>
                <w:szCs w:val="28"/>
              </w:rPr>
              <w:t xml:space="preserve">Budowa infrastruktury rowerowej </w:t>
            </w:r>
          </w:p>
          <w:p w14:paraId="155CAA5A" w14:textId="77777777" w:rsidR="00162F8D" w:rsidRPr="00ED4A06" w:rsidRDefault="00162F8D" w:rsidP="00162F8D">
            <w:pPr>
              <w:pStyle w:val="Greg-tytuoprac"/>
              <w:rPr>
                <w:sz w:val="28"/>
                <w:szCs w:val="28"/>
              </w:rPr>
            </w:pPr>
            <w:r w:rsidRPr="00ED4A06">
              <w:rPr>
                <w:sz w:val="28"/>
                <w:szCs w:val="28"/>
              </w:rPr>
              <w:t>na ciągach ulic w Bydgoszczy</w:t>
            </w:r>
          </w:p>
          <w:p w14:paraId="1EFFF6BE" w14:textId="77777777" w:rsidR="00162F8D" w:rsidRPr="00ED4A06" w:rsidRDefault="00162F8D" w:rsidP="00162F8D">
            <w:pPr>
              <w:pStyle w:val="Greg-tytuoprac"/>
              <w:rPr>
                <w:sz w:val="28"/>
                <w:szCs w:val="28"/>
              </w:rPr>
            </w:pPr>
            <w:r w:rsidRPr="00ED4A06">
              <w:rPr>
                <w:sz w:val="28"/>
                <w:szCs w:val="28"/>
              </w:rPr>
              <w:t xml:space="preserve">Część </w:t>
            </w:r>
            <w:r>
              <w:rPr>
                <w:sz w:val="28"/>
                <w:szCs w:val="28"/>
              </w:rPr>
              <w:t>3</w:t>
            </w:r>
            <w:r w:rsidRPr="00ED4A06">
              <w:rPr>
                <w:sz w:val="28"/>
                <w:szCs w:val="28"/>
              </w:rPr>
              <w:t xml:space="preserve"> Budowa infrastruktury rowerowej</w:t>
            </w:r>
          </w:p>
          <w:p w14:paraId="5CA9ABC4" w14:textId="77777777" w:rsidR="00162F8D" w:rsidRPr="00ED4A06" w:rsidRDefault="00162F8D" w:rsidP="00162F8D">
            <w:pPr>
              <w:pStyle w:val="Greg-tytuoprac"/>
              <w:rPr>
                <w:sz w:val="28"/>
                <w:szCs w:val="28"/>
              </w:rPr>
            </w:pPr>
            <w:r w:rsidRPr="00ED4A06">
              <w:rPr>
                <w:sz w:val="28"/>
                <w:szCs w:val="28"/>
              </w:rPr>
              <w:t xml:space="preserve">wzdłuż ulicy </w:t>
            </w:r>
            <w:r>
              <w:rPr>
                <w:sz w:val="28"/>
                <w:szCs w:val="28"/>
              </w:rPr>
              <w:t>Glinki</w:t>
            </w:r>
          </w:p>
          <w:p w14:paraId="536975AA" w14:textId="77777777" w:rsidR="009D638E" w:rsidRPr="006E53B5" w:rsidRDefault="009D638E" w:rsidP="00F615F3">
            <w:pPr>
              <w:jc w:val="center"/>
              <w:rPr>
                <w:b/>
                <w:smallCaps/>
              </w:rPr>
            </w:pPr>
          </w:p>
        </w:tc>
      </w:tr>
      <w:tr w:rsidR="009D638E" w14:paraId="3668B69F" w14:textId="77777777" w:rsidTr="00F615F3">
        <w:trPr>
          <w:cantSplit/>
          <w:trHeight w:val="1682"/>
        </w:trPr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 w14:paraId="4B7EAF8A" w14:textId="77777777" w:rsidR="009D638E" w:rsidRDefault="009D638E" w:rsidP="00F615F3">
            <w:pPr>
              <w:tabs>
                <w:tab w:val="left" w:pos="1418"/>
              </w:tabs>
              <w:rPr>
                <w:sz w:val="16"/>
                <w:szCs w:val="16"/>
              </w:rPr>
            </w:pPr>
            <w:bookmarkStart w:id="0" w:name="_Hlk116461337"/>
            <w:r>
              <w:rPr>
                <w:sz w:val="16"/>
                <w:szCs w:val="16"/>
              </w:rPr>
              <w:t>ZAMAWIAJĄCY:</w:t>
            </w:r>
          </w:p>
          <w:p w14:paraId="56212264" w14:textId="77777777" w:rsidR="009D638E" w:rsidRDefault="009D638E" w:rsidP="00F615F3">
            <w:pPr>
              <w:tabs>
                <w:tab w:val="left" w:pos="1340"/>
              </w:tabs>
              <w:ind w:left="520"/>
              <w:rPr>
                <w:b/>
                <w:smallCaps/>
              </w:rPr>
            </w:pPr>
          </w:p>
        </w:tc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</w:tcPr>
          <w:p w14:paraId="50312753" w14:textId="77777777" w:rsidR="009D638E" w:rsidRDefault="009D638E" w:rsidP="00F615F3">
            <w:pPr>
              <w:tabs>
                <w:tab w:val="left" w:pos="1715"/>
              </w:tabs>
              <w:ind w:left="1553"/>
              <w:rPr>
                <w:b/>
              </w:rPr>
            </w:pPr>
          </w:p>
          <w:p w14:paraId="08BE828F" w14:textId="77777777" w:rsidR="009D638E" w:rsidRDefault="009D638E" w:rsidP="00F615F3">
            <w:pPr>
              <w:tabs>
                <w:tab w:val="left" w:pos="1715"/>
              </w:tabs>
              <w:ind w:left="1553"/>
              <w:rPr>
                <w:b/>
              </w:rPr>
            </w:pPr>
          </w:p>
          <w:p w14:paraId="0FA34E8A" w14:textId="6E8ACDD6" w:rsidR="009D638E" w:rsidRDefault="009326D0" w:rsidP="00F615F3">
            <w:pPr>
              <w:tabs>
                <w:tab w:val="left" w:pos="3450"/>
                <w:tab w:val="left" w:pos="4252"/>
              </w:tabs>
              <w:ind w:left="-99"/>
              <w:jc w:val="center"/>
            </w:pPr>
            <w:r>
              <w:rPr>
                <w:noProof/>
              </w:rPr>
              <w:drawing>
                <wp:inline distT="0" distB="0" distL="0" distR="0" wp14:anchorId="5E078B51" wp14:editId="627896F0">
                  <wp:extent cx="1753235" cy="493395"/>
                  <wp:effectExtent l="0" t="0" r="0" b="190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8" w:type="dxa"/>
            <w:tcBorders>
              <w:top w:val="single" w:sz="4" w:space="0" w:color="000000"/>
              <w:bottom w:val="single" w:sz="4" w:space="0" w:color="000000"/>
            </w:tcBorders>
          </w:tcPr>
          <w:p w14:paraId="0708CC84" w14:textId="77777777" w:rsidR="009D638E" w:rsidRDefault="009D638E" w:rsidP="00F615F3">
            <w:pPr>
              <w:tabs>
                <w:tab w:val="left" w:pos="112"/>
              </w:tabs>
              <w:ind w:left="-30" w:right="-45"/>
              <w:jc w:val="center"/>
              <w:rPr>
                <w:b/>
                <w:sz w:val="28"/>
                <w:szCs w:val="28"/>
              </w:rPr>
            </w:pPr>
          </w:p>
          <w:p w14:paraId="779AA942" w14:textId="77777777" w:rsidR="009D638E" w:rsidRPr="001A4828" w:rsidRDefault="009D638E" w:rsidP="001A4828">
            <w:pPr>
              <w:pStyle w:val="Greg-tytuoprac"/>
              <w:ind w:firstLine="40"/>
              <w:rPr>
                <w:sz w:val="28"/>
                <w:szCs w:val="28"/>
              </w:rPr>
            </w:pPr>
            <w:r w:rsidRPr="001A4828">
              <w:rPr>
                <w:sz w:val="28"/>
                <w:szCs w:val="28"/>
              </w:rPr>
              <w:t xml:space="preserve">Zarząd Dróg Miejskich </w:t>
            </w:r>
          </w:p>
          <w:p w14:paraId="035C49DB" w14:textId="5C98DE92" w:rsidR="009D638E" w:rsidRPr="001A4828" w:rsidRDefault="009D638E" w:rsidP="001A4828">
            <w:pPr>
              <w:pStyle w:val="Greg-tytuoprac"/>
              <w:ind w:firstLine="40"/>
              <w:rPr>
                <w:sz w:val="28"/>
                <w:szCs w:val="28"/>
              </w:rPr>
            </w:pPr>
            <w:r w:rsidRPr="001A4828">
              <w:rPr>
                <w:sz w:val="28"/>
                <w:szCs w:val="28"/>
              </w:rPr>
              <w:t>i Komunikacji Publicznej</w:t>
            </w:r>
          </w:p>
          <w:p w14:paraId="068A1A39" w14:textId="77777777" w:rsidR="009D638E" w:rsidRPr="001A4828" w:rsidRDefault="009D638E" w:rsidP="001A4828">
            <w:pPr>
              <w:pStyle w:val="Greg-tytuoprac"/>
              <w:ind w:firstLine="40"/>
              <w:rPr>
                <w:sz w:val="28"/>
                <w:szCs w:val="28"/>
              </w:rPr>
            </w:pPr>
            <w:r w:rsidRPr="001A4828">
              <w:rPr>
                <w:sz w:val="28"/>
                <w:szCs w:val="28"/>
              </w:rPr>
              <w:t>w Bydgoszczy</w:t>
            </w:r>
          </w:p>
          <w:p w14:paraId="7B1CB101" w14:textId="77777777" w:rsidR="009D638E" w:rsidRDefault="009D638E" w:rsidP="001A4828">
            <w:pPr>
              <w:pStyle w:val="Greg-tekst"/>
              <w:ind w:firstLine="40"/>
              <w:jc w:val="center"/>
            </w:pPr>
            <w:r w:rsidRPr="0012389C">
              <w:t>ul.</w:t>
            </w:r>
            <w:r>
              <w:t xml:space="preserve"> </w:t>
            </w:r>
            <w:r w:rsidRPr="0012389C">
              <w:t>Toruńska 174a</w:t>
            </w:r>
          </w:p>
          <w:p w14:paraId="16BF6B54" w14:textId="77777777" w:rsidR="009D638E" w:rsidRDefault="009D638E" w:rsidP="001A4828">
            <w:pPr>
              <w:pStyle w:val="Greg-tekst"/>
              <w:ind w:firstLine="40"/>
              <w:jc w:val="center"/>
            </w:pPr>
            <w:r w:rsidRPr="0012389C">
              <w:t>85-844 Bydgoszcz</w:t>
            </w:r>
          </w:p>
          <w:p w14:paraId="488521A6" w14:textId="77777777" w:rsidR="009D638E" w:rsidRPr="00B61154" w:rsidRDefault="009D638E" w:rsidP="00F615F3">
            <w:pPr>
              <w:jc w:val="center"/>
              <w:rPr>
                <w:sz w:val="16"/>
                <w:szCs w:val="16"/>
              </w:rPr>
            </w:pPr>
          </w:p>
        </w:tc>
      </w:tr>
      <w:bookmarkEnd w:id="0"/>
    </w:tbl>
    <w:p w14:paraId="3184C1F9" w14:textId="77777777" w:rsidR="00041E5A" w:rsidRPr="008A5A55" w:rsidRDefault="00041E5A" w:rsidP="00041E5A">
      <w:pPr>
        <w:autoSpaceDE w:val="0"/>
        <w:autoSpaceDN w:val="0"/>
        <w:adjustRightInd w:val="0"/>
        <w:jc w:val="both"/>
        <w:rPr>
          <w:bCs/>
          <w:i/>
          <w:iCs/>
          <w:sz w:val="20"/>
          <w:szCs w:val="20"/>
        </w:rPr>
      </w:pPr>
    </w:p>
    <w:p w14:paraId="7D721DB4" w14:textId="77777777" w:rsidR="009D638E" w:rsidRPr="008A5A55" w:rsidRDefault="009D638E" w:rsidP="009D638E">
      <w:pPr>
        <w:pStyle w:val="Gregwyszczegolnieniepodkres"/>
        <w:rPr>
          <w:i/>
          <w:iCs/>
        </w:rPr>
      </w:pPr>
      <w:r>
        <w:rPr>
          <w:i/>
          <w:iCs/>
        </w:rPr>
        <w:t>N</w:t>
      </w:r>
      <w:r w:rsidRPr="008A5A55">
        <w:rPr>
          <w:i/>
          <w:iCs/>
        </w:rPr>
        <w:t xml:space="preserve">ieruchomości, na których będzie realizowana inwestycja: </w:t>
      </w:r>
    </w:p>
    <w:p w14:paraId="1DEA8F68" w14:textId="77777777" w:rsidR="009D638E" w:rsidRPr="0054408A" w:rsidRDefault="009D638E" w:rsidP="009D638E">
      <w:pPr>
        <w:autoSpaceDE w:val="0"/>
        <w:autoSpaceDN w:val="0"/>
        <w:adjustRightInd w:val="0"/>
        <w:jc w:val="both"/>
        <w:rPr>
          <w:b/>
          <w:i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9D638E" w14:paraId="4B9D4F08" w14:textId="77777777" w:rsidTr="00F615F3">
        <w:trPr>
          <w:trHeight w:val="572"/>
        </w:trPr>
        <w:tc>
          <w:tcPr>
            <w:tcW w:w="9010" w:type="dxa"/>
          </w:tcPr>
          <w:tbl>
            <w:tblPr>
              <w:tblStyle w:val="Tabela-Siatka"/>
              <w:tblW w:w="87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253"/>
            </w:tblGrid>
            <w:tr w:rsidR="00162F8D" w14:paraId="0C3EDB77" w14:textId="77777777" w:rsidTr="00F615F3">
              <w:tc>
                <w:tcPr>
                  <w:tcW w:w="4531" w:type="dxa"/>
                </w:tcPr>
                <w:p w14:paraId="11FEA28C" w14:textId="77777777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>Obręb 0</w:t>
                  </w: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131</w:t>
                  </w: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 Miasto Bydgoszcz:</w:t>
                  </w:r>
                </w:p>
                <w:p w14:paraId="05D5C944" w14:textId="225E9962" w:rsidR="00162F8D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</w:rPr>
                    <w:t xml:space="preserve"> Dz. </w:t>
                  </w:r>
                  <w:r w:rsidRPr="00EF1A32">
                    <w:rPr>
                      <w:b/>
                      <w:bCs/>
                      <w:sz w:val="20"/>
                      <w:szCs w:val="20"/>
                    </w:rPr>
                    <w:t>nr: 10/1, 1/207, 1/208, 1/6, 1/20, 1/101, 1/163</w:t>
                  </w:r>
                  <w:r w:rsidR="000F489C" w:rsidRPr="00EF1A32">
                    <w:rPr>
                      <w:b/>
                      <w:bCs/>
                      <w:sz w:val="20"/>
                      <w:szCs w:val="20"/>
                    </w:rPr>
                    <w:t>,</w:t>
                  </w:r>
                  <w:r w:rsidR="000F489C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F489C" w:rsidRPr="00EF1A32">
                    <w:rPr>
                      <w:b/>
                      <w:bCs/>
                      <w:sz w:val="20"/>
                      <w:szCs w:val="20"/>
                    </w:rPr>
                    <w:t>1/97</w:t>
                  </w:r>
                </w:p>
              </w:tc>
              <w:tc>
                <w:tcPr>
                  <w:tcW w:w="4253" w:type="dxa"/>
                </w:tcPr>
                <w:p w14:paraId="7A27B83B" w14:textId="77777777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>Obręb 0</w:t>
                  </w: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186</w:t>
                  </w: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 Miasto Bydgoszcz:</w:t>
                  </w:r>
                </w:p>
                <w:p w14:paraId="3A5C914C" w14:textId="74D7CDB3" w:rsidR="00162F8D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</w:rPr>
                    <w:t xml:space="preserve"> Dz. </w:t>
                  </w:r>
                  <w:r w:rsidRPr="00EF1A32">
                    <w:rPr>
                      <w:b/>
                      <w:bCs/>
                      <w:sz w:val="20"/>
                      <w:szCs w:val="20"/>
                    </w:rPr>
                    <w:t xml:space="preserve">nr: </w:t>
                  </w:r>
                  <w:r w:rsidR="00B52231" w:rsidRPr="00EF1A32">
                    <w:rPr>
                      <w:b/>
                      <w:bCs/>
                      <w:sz w:val="20"/>
                      <w:szCs w:val="20"/>
                    </w:rPr>
                    <w:t xml:space="preserve">16/2, 18/9, 34/3, </w:t>
                  </w:r>
                  <w:r w:rsidR="00526616" w:rsidRPr="00EF1A32">
                    <w:rPr>
                      <w:b/>
                      <w:bCs/>
                      <w:sz w:val="20"/>
                      <w:szCs w:val="20"/>
                    </w:rPr>
                    <w:t>35/3, 36/4, 36/7,</w:t>
                  </w:r>
                  <w:r w:rsidR="00B52231" w:rsidRPr="00EF1A32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526616" w:rsidRPr="00EF1A32">
                    <w:rPr>
                      <w:b/>
                      <w:bCs/>
                      <w:sz w:val="20"/>
                      <w:szCs w:val="20"/>
                    </w:rPr>
                    <w:t xml:space="preserve">37/4, 51/1, 51/2, </w:t>
                  </w:r>
                  <w:r w:rsidR="000F489C" w:rsidRPr="00EF1A32">
                    <w:rPr>
                      <w:b/>
                      <w:bCs/>
                      <w:sz w:val="20"/>
                      <w:szCs w:val="20"/>
                    </w:rPr>
                    <w:t>51/4</w:t>
                  </w:r>
                  <w:r w:rsidR="00B52231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162F8D" w14:paraId="650D302E" w14:textId="77777777" w:rsidTr="00F615F3">
              <w:trPr>
                <w:trHeight w:val="403"/>
              </w:trPr>
              <w:tc>
                <w:tcPr>
                  <w:tcW w:w="4531" w:type="dxa"/>
                </w:tcPr>
                <w:p w14:paraId="38BC603B" w14:textId="77777777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>Obręb 0</w:t>
                  </w: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187</w:t>
                  </w: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 Miasto Bydgoszcz:</w:t>
                  </w:r>
                </w:p>
                <w:p w14:paraId="6A1BCE08" w14:textId="40F81818" w:rsidR="00162F8D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</w:rPr>
                    <w:t xml:space="preserve"> Dz. nr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 xml:space="preserve">: </w:t>
                  </w:r>
                  <w:r w:rsidR="000F489C" w:rsidRPr="002F29AA">
                    <w:rPr>
                      <w:b/>
                      <w:bCs/>
                      <w:sz w:val="20"/>
                      <w:szCs w:val="20"/>
                    </w:rPr>
                    <w:t xml:space="preserve">8/9, </w:t>
                  </w:r>
                  <w:r w:rsidR="00526616" w:rsidRPr="002F29AA">
                    <w:rPr>
                      <w:b/>
                      <w:bCs/>
                      <w:sz w:val="20"/>
                      <w:szCs w:val="20"/>
                    </w:rPr>
                    <w:t xml:space="preserve">18, 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>38/2,</w:t>
                  </w:r>
                  <w:r w:rsidR="000F489C" w:rsidRPr="002F29AA">
                    <w:rPr>
                      <w:b/>
                      <w:bCs/>
                      <w:sz w:val="20"/>
                      <w:szCs w:val="20"/>
                    </w:rPr>
                    <w:t xml:space="preserve"> 20/14, 20/16, 20/47, 21/1,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 xml:space="preserve"> 22,</w:t>
                  </w:r>
                  <w:r w:rsidR="000F489C" w:rsidRPr="002F29AA">
                    <w:rPr>
                      <w:b/>
                      <w:bCs/>
                      <w:sz w:val="20"/>
                      <w:szCs w:val="20"/>
                    </w:rPr>
                    <w:t xml:space="preserve"> 42/1, 42/3</w:t>
                  </w:r>
                  <w:r w:rsidR="00C15091" w:rsidRPr="002F29AA">
                    <w:rPr>
                      <w:b/>
                      <w:bCs/>
                      <w:sz w:val="20"/>
                      <w:szCs w:val="20"/>
                    </w:rPr>
                    <w:t>, 42/6</w:t>
                  </w:r>
                </w:p>
              </w:tc>
              <w:tc>
                <w:tcPr>
                  <w:tcW w:w="4253" w:type="dxa"/>
                </w:tcPr>
                <w:p w14:paraId="6715314B" w14:textId="77777777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>Obręb 0</w:t>
                  </w: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484</w:t>
                  </w: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 Miasto Bydgoszcz:</w:t>
                  </w:r>
                </w:p>
                <w:p w14:paraId="123DB9CA" w14:textId="2975BB86" w:rsidR="00162F8D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 Dz. nr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 xml:space="preserve">: 3/2, 45, 2/4, 32/2, 10, 44, 12, 5/2, 43, </w:t>
                  </w:r>
                  <w:r w:rsidR="002F29AA">
                    <w:rPr>
                      <w:b/>
                      <w:bCs/>
                      <w:sz w:val="20"/>
                      <w:szCs w:val="20"/>
                    </w:rPr>
                    <w:t xml:space="preserve">46, 47, 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>49, 37</w:t>
                  </w:r>
                </w:p>
              </w:tc>
            </w:tr>
            <w:tr w:rsidR="00162F8D" w14:paraId="1CF5197E" w14:textId="77777777" w:rsidTr="00F615F3">
              <w:trPr>
                <w:trHeight w:val="403"/>
              </w:trPr>
              <w:tc>
                <w:tcPr>
                  <w:tcW w:w="4531" w:type="dxa"/>
                </w:tcPr>
                <w:p w14:paraId="29EE9B74" w14:textId="77777777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>Obręb 0</w:t>
                  </w:r>
                  <w:r>
                    <w:rPr>
                      <w:b/>
                      <w:bCs/>
                      <w:sz w:val="20"/>
                      <w:szCs w:val="20"/>
                      <w:u w:val="single"/>
                    </w:rPr>
                    <w:t>481</w:t>
                  </w:r>
                  <w:r w:rsidRPr="00092068">
                    <w:rPr>
                      <w:b/>
                      <w:bCs/>
                      <w:sz w:val="20"/>
                      <w:szCs w:val="20"/>
                      <w:u w:val="single"/>
                    </w:rPr>
                    <w:t xml:space="preserve"> Miasto Bydgoszcz:</w:t>
                  </w:r>
                </w:p>
                <w:p w14:paraId="39107E7C" w14:textId="1F1EAF10" w:rsidR="00162F8D" w:rsidRPr="000F489C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092068">
                    <w:rPr>
                      <w:b/>
                      <w:bCs/>
                      <w:sz w:val="20"/>
                      <w:szCs w:val="20"/>
                    </w:rPr>
                    <w:t xml:space="preserve"> Dz. nr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>: 48/7, 66/2, 66/3, 66/4, 70/4, 44/1, 44/2, 67/1,</w:t>
                  </w:r>
                  <w:r w:rsidRPr="000F489C">
                    <w:rPr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2F29AA">
                    <w:rPr>
                      <w:b/>
                      <w:bCs/>
                      <w:sz w:val="20"/>
                      <w:szCs w:val="20"/>
                    </w:rPr>
                    <w:t xml:space="preserve">67/2, 68/1, 68/2, 69/2, 69/3, 69/4, 70/1, 39/6, 39/7, 38/2, 39/8, </w:t>
                  </w:r>
                  <w:r w:rsidR="000F489C" w:rsidRPr="002F29AA">
                    <w:rPr>
                      <w:b/>
                      <w:bCs/>
                      <w:sz w:val="20"/>
                      <w:szCs w:val="20"/>
                    </w:rPr>
                    <w:t xml:space="preserve">47, </w:t>
                  </w:r>
                  <w:r w:rsidR="000F489C" w:rsidRPr="00475F03">
                    <w:rPr>
                      <w:b/>
                      <w:bCs/>
                      <w:sz w:val="20"/>
                      <w:szCs w:val="20"/>
                    </w:rPr>
                    <w:t>46/1</w:t>
                  </w:r>
                  <w:r w:rsidR="002F29AA" w:rsidRPr="00475F03">
                    <w:rPr>
                      <w:b/>
                      <w:bCs/>
                      <w:sz w:val="20"/>
                      <w:szCs w:val="20"/>
                    </w:rPr>
                    <w:t xml:space="preserve">, 56, </w:t>
                  </w:r>
                  <w:r w:rsidR="00B52231" w:rsidRPr="00475F03">
                    <w:rPr>
                      <w:b/>
                      <w:bCs/>
                      <w:sz w:val="20"/>
                      <w:szCs w:val="20"/>
                    </w:rPr>
                    <w:t>57, 59, 64</w:t>
                  </w:r>
                  <w:r w:rsidR="00526616" w:rsidRPr="00475F03">
                    <w:rPr>
                      <w:b/>
                      <w:bCs/>
                      <w:sz w:val="20"/>
                      <w:szCs w:val="20"/>
                    </w:rPr>
                    <w:t>, 65</w:t>
                  </w:r>
                </w:p>
              </w:tc>
              <w:tc>
                <w:tcPr>
                  <w:tcW w:w="4253" w:type="dxa"/>
                </w:tcPr>
                <w:p w14:paraId="48D13543" w14:textId="28133AC2" w:rsidR="00162F8D" w:rsidRPr="00092068" w:rsidRDefault="00162F8D" w:rsidP="00162F8D">
                  <w:pPr>
                    <w:pStyle w:val="Greg-tekst"/>
                    <w:ind w:firstLine="0"/>
                    <w:jc w:val="left"/>
                    <w:rPr>
                      <w:b/>
                      <w:bCs/>
                      <w:sz w:val="20"/>
                      <w:szCs w:val="20"/>
                      <w:u w:val="single"/>
                    </w:rPr>
                  </w:pPr>
                </w:p>
              </w:tc>
            </w:tr>
          </w:tbl>
          <w:p w14:paraId="684574C3" w14:textId="77777777" w:rsidR="009D638E" w:rsidRPr="00092068" w:rsidRDefault="009D638E" w:rsidP="00F615F3">
            <w:pPr>
              <w:pStyle w:val="Greg-tekst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</w:tr>
    </w:tbl>
    <w:p w14:paraId="7726B72A" w14:textId="77777777" w:rsidR="00041E5A" w:rsidRPr="008A5A55" w:rsidRDefault="00041E5A" w:rsidP="00041E5A">
      <w:pPr>
        <w:autoSpaceDE w:val="0"/>
        <w:autoSpaceDN w:val="0"/>
        <w:adjustRightInd w:val="0"/>
        <w:jc w:val="both"/>
        <w:rPr>
          <w:b/>
          <w:i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6"/>
        <w:gridCol w:w="1884"/>
        <w:gridCol w:w="2024"/>
      </w:tblGrid>
      <w:tr w:rsidR="009D638E" w:rsidRPr="008A5A55" w14:paraId="48FA1489" w14:textId="77777777" w:rsidTr="00F615F3">
        <w:trPr>
          <w:trHeight w:val="482"/>
          <w:jc w:val="center"/>
        </w:trPr>
        <w:tc>
          <w:tcPr>
            <w:tcW w:w="8844" w:type="dxa"/>
            <w:gridSpan w:val="3"/>
            <w:vAlign w:val="center"/>
          </w:tcPr>
          <w:p w14:paraId="0AB47BB2" w14:textId="77777777" w:rsidR="009D638E" w:rsidRPr="008A5A55" w:rsidRDefault="009D638E" w:rsidP="00F615F3">
            <w:pPr>
              <w:pStyle w:val="Greg-tabeltyt"/>
              <w:rPr>
                <w:color w:val="000000"/>
                <w:sz w:val="16"/>
                <w:szCs w:val="16"/>
              </w:rPr>
            </w:pPr>
            <w:r w:rsidRPr="008A5A55">
              <w:rPr>
                <w:b/>
                <w:bCs/>
                <w:sz w:val="22"/>
                <w:szCs w:val="20"/>
              </w:rPr>
              <w:t>ZESPÓŁ OPRACOWUJĄCY</w:t>
            </w:r>
          </w:p>
        </w:tc>
      </w:tr>
      <w:tr w:rsidR="009D638E" w:rsidRPr="008A5A55" w14:paraId="044EB9A9" w14:textId="77777777" w:rsidTr="00F615F3">
        <w:trPr>
          <w:trHeight w:val="223"/>
          <w:jc w:val="center"/>
        </w:trPr>
        <w:tc>
          <w:tcPr>
            <w:tcW w:w="4936" w:type="dxa"/>
            <w:vAlign w:val="center"/>
          </w:tcPr>
          <w:p w14:paraId="3CF2A070" w14:textId="77777777" w:rsidR="009D638E" w:rsidRPr="008A5A55" w:rsidRDefault="009D638E" w:rsidP="00F615F3">
            <w:pPr>
              <w:pStyle w:val="Greg-tabelzasadnicza"/>
            </w:pPr>
            <w:r w:rsidRPr="008A5A55">
              <w:t>IMIĘ I NAZWISKO</w:t>
            </w:r>
          </w:p>
        </w:tc>
        <w:tc>
          <w:tcPr>
            <w:tcW w:w="1884" w:type="dxa"/>
            <w:vAlign w:val="center"/>
          </w:tcPr>
          <w:p w14:paraId="4301CC44" w14:textId="77777777" w:rsidR="009D638E" w:rsidRPr="008A5A55" w:rsidRDefault="009D638E" w:rsidP="00F615F3">
            <w:pPr>
              <w:pStyle w:val="Greg-tabelzasadnicza"/>
            </w:pPr>
            <w:r w:rsidRPr="008A5A55">
              <w:t>FUNKCJA</w:t>
            </w:r>
          </w:p>
        </w:tc>
        <w:tc>
          <w:tcPr>
            <w:tcW w:w="2024" w:type="dxa"/>
            <w:vAlign w:val="center"/>
          </w:tcPr>
          <w:p w14:paraId="370635E7" w14:textId="77777777" w:rsidR="009D638E" w:rsidRPr="008A5A55" w:rsidRDefault="009D638E" w:rsidP="00F615F3">
            <w:pPr>
              <w:tabs>
                <w:tab w:val="left" w:pos="3450"/>
              </w:tabs>
              <w:jc w:val="center"/>
              <w:rPr>
                <w:color w:val="000000"/>
                <w:sz w:val="16"/>
                <w:szCs w:val="16"/>
              </w:rPr>
            </w:pPr>
            <w:r w:rsidRPr="008A5A55">
              <w:rPr>
                <w:color w:val="000000"/>
                <w:sz w:val="16"/>
                <w:szCs w:val="16"/>
              </w:rPr>
              <w:t>PODPIS</w:t>
            </w:r>
          </w:p>
        </w:tc>
      </w:tr>
      <w:tr w:rsidR="009D638E" w:rsidRPr="008A5A55" w14:paraId="49B94B82" w14:textId="77777777" w:rsidTr="00F615F3">
        <w:trPr>
          <w:trHeight w:val="510"/>
          <w:jc w:val="center"/>
        </w:trPr>
        <w:tc>
          <w:tcPr>
            <w:tcW w:w="4936" w:type="dxa"/>
            <w:vAlign w:val="center"/>
          </w:tcPr>
          <w:p w14:paraId="5B353A98" w14:textId="77777777" w:rsidR="009D638E" w:rsidRPr="008A5A55" w:rsidRDefault="009D638E" w:rsidP="00F615F3">
            <w:pPr>
              <w:pStyle w:val="Greg-tabelzasadnicza"/>
            </w:pPr>
            <w:r w:rsidRPr="0054408A">
              <w:t>dr inż. Grzegorz Bebyn</w:t>
            </w:r>
          </w:p>
        </w:tc>
        <w:tc>
          <w:tcPr>
            <w:tcW w:w="1884" w:type="dxa"/>
            <w:vAlign w:val="center"/>
          </w:tcPr>
          <w:p w14:paraId="2415CDE2" w14:textId="77777777" w:rsidR="009D638E" w:rsidRPr="008A5A55" w:rsidRDefault="009D638E" w:rsidP="00F615F3">
            <w:pPr>
              <w:pStyle w:val="Greg-tabelzasadnicza"/>
            </w:pPr>
            <w:r w:rsidRPr="0054408A">
              <w:t>Projektant</w:t>
            </w:r>
          </w:p>
        </w:tc>
        <w:tc>
          <w:tcPr>
            <w:tcW w:w="2024" w:type="dxa"/>
            <w:vAlign w:val="center"/>
          </w:tcPr>
          <w:p w14:paraId="738829D2" w14:textId="77777777" w:rsidR="009D638E" w:rsidRPr="008A5A55" w:rsidRDefault="009D638E" w:rsidP="00F615F3">
            <w:pPr>
              <w:tabs>
                <w:tab w:val="left" w:pos="3450"/>
              </w:tabs>
              <w:jc w:val="center"/>
              <w:rPr>
                <w:color w:val="000000"/>
                <w:sz w:val="16"/>
                <w:szCs w:val="16"/>
              </w:rPr>
            </w:pPr>
            <w:r w:rsidRPr="0054408A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F062879" wp14:editId="30593A92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635</wp:posOffset>
                  </wp:positionV>
                  <wp:extent cx="431165" cy="403225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38E" w:rsidRPr="0054408A" w14:paraId="7089BC35" w14:textId="77777777" w:rsidTr="00F615F3">
        <w:trPr>
          <w:trHeight w:val="510"/>
          <w:jc w:val="center"/>
        </w:trPr>
        <w:tc>
          <w:tcPr>
            <w:tcW w:w="4936" w:type="dxa"/>
            <w:vAlign w:val="center"/>
          </w:tcPr>
          <w:p w14:paraId="64929B8E" w14:textId="77777777" w:rsidR="009D638E" w:rsidRPr="0054408A" w:rsidRDefault="009D638E" w:rsidP="00F615F3">
            <w:pPr>
              <w:pStyle w:val="Greg-tabelzasadnicza"/>
            </w:pPr>
          </w:p>
        </w:tc>
        <w:tc>
          <w:tcPr>
            <w:tcW w:w="1884" w:type="dxa"/>
            <w:vAlign w:val="center"/>
          </w:tcPr>
          <w:p w14:paraId="676694EA" w14:textId="77777777" w:rsidR="009D638E" w:rsidRPr="0054408A" w:rsidRDefault="009D638E" w:rsidP="00F615F3">
            <w:pPr>
              <w:pStyle w:val="Greg-tabelzasadnicza"/>
            </w:pPr>
          </w:p>
        </w:tc>
        <w:tc>
          <w:tcPr>
            <w:tcW w:w="2024" w:type="dxa"/>
            <w:vAlign w:val="center"/>
          </w:tcPr>
          <w:p w14:paraId="656BB849" w14:textId="77777777" w:rsidR="009D638E" w:rsidRPr="0054408A" w:rsidRDefault="009D638E" w:rsidP="00F615F3">
            <w:pPr>
              <w:tabs>
                <w:tab w:val="left" w:pos="3450"/>
              </w:tabs>
              <w:jc w:val="center"/>
              <w:rPr>
                <w:noProof/>
              </w:rPr>
            </w:pPr>
          </w:p>
        </w:tc>
      </w:tr>
    </w:tbl>
    <w:p w14:paraId="5D5BEC05" w14:textId="77777777" w:rsidR="00041E5A" w:rsidRPr="008A5A55" w:rsidRDefault="00041E5A" w:rsidP="00041E5A">
      <w:pPr>
        <w:rPr>
          <w:sz w:val="16"/>
          <w:szCs w:val="16"/>
        </w:rPr>
      </w:pPr>
    </w:p>
    <w:p w14:paraId="2A7A6A43" w14:textId="77777777" w:rsidR="00041E5A" w:rsidRPr="008A5A55" w:rsidRDefault="00041E5A" w:rsidP="00041E5A">
      <w:pPr>
        <w:pStyle w:val="Greg-tekst"/>
        <w:rPr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10"/>
        <w:gridCol w:w="3810"/>
        <w:gridCol w:w="1964"/>
      </w:tblGrid>
      <w:tr w:rsidR="00041E5A" w:rsidRPr="008A5A55" w14:paraId="6E722F53" w14:textId="77777777" w:rsidTr="00BE0EFD">
        <w:trPr>
          <w:trHeight w:val="220"/>
          <w:jc w:val="center"/>
        </w:trPr>
        <w:tc>
          <w:tcPr>
            <w:tcW w:w="1857" w:type="pct"/>
            <w:tcMar>
              <w:top w:w="28" w:type="dxa"/>
              <w:bottom w:w="28" w:type="dxa"/>
            </w:tcMar>
            <w:vAlign w:val="center"/>
          </w:tcPr>
          <w:p w14:paraId="354B5C24" w14:textId="7886C84F" w:rsidR="00041E5A" w:rsidRPr="00D225B7" w:rsidRDefault="00041E5A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  <w:r w:rsidRPr="00D225B7">
              <w:rPr>
                <w:rFonts w:eastAsia="Arial Unicode MS"/>
                <w:sz w:val="16"/>
                <w:szCs w:val="20"/>
              </w:rPr>
              <w:t>DATA</w:t>
            </w:r>
            <w:r w:rsidRPr="00D225B7">
              <w:t xml:space="preserve">: </w:t>
            </w:r>
            <w:r w:rsidR="00D225B7" w:rsidRPr="00D225B7">
              <w:t>0</w:t>
            </w:r>
            <w:r w:rsidR="00B52231">
              <w:t>1</w:t>
            </w:r>
            <w:r w:rsidRPr="00D225B7">
              <w:t>.202</w:t>
            </w:r>
            <w:r w:rsidR="00B52231">
              <w:t>4</w:t>
            </w:r>
            <w:r w:rsidRPr="00D225B7">
              <w:t xml:space="preserve"> r.</w:t>
            </w:r>
          </w:p>
        </w:tc>
        <w:tc>
          <w:tcPr>
            <w:tcW w:w="2074" w:type="pct"/>
            <w:tcMar>
              <w:top w:w="28" w:type="dxa"/>
              <w:bottom w:w="28" w:type="dxa"/>
            </w:tcMar>
            <w:vAlign w:val="center"/>
          </w:tcPr>
          <w:p w14:paraId="271A95B7" w14:textId="77777777" w:rsidR="00041E5A" w:rsidRPr="008A5A55" w:rsidRDefault="00041E5A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</w:p>
        </w:tc>
        <w:tc>
          <w:tcPr>
            <w:tcW w:w="1069" w:type="pct"/>
            <w:tcMar>
              <w:top w:w="28" w:type="dxa"/>
              <w:bottom w:w="28" w:type="dxa"/>
            </w:tcMar>
            <w:vAlign w:val="center"/>
          </w:tcPr>
          <w:p w14:paraId="41EE4FA4" w14:textId="77777777" w:rsidR="00041E5A" w:rsidRPr="008A5A55" w:rsidRDefault="00041E5A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  <w:r w:rsidRPr="008A5A55">
              <w:rPr>
                <w:rFonts w:eastAsia="Arial Unicode MS"/>
                <w:sz w:val="16"/>
                <w:szCs w:val="20"/>
              </w:rPr>
              <w:t>NR EGZ.:</w:t>
            </w:r>
          </w:p>
        </w:tc>
      </w:tr>
      <w:tr w:rsidR="009D638E" w:rsidRPr="008A5A55" w14:paraId="6CE3B136" w14:textId="77777777" w:rsidTr="00BE0EFD">
        <w:trPr>
          <w:trHeight w:val="220"/>
          <w:jc w:val="center"/>
        </w:trPr>
        <w:tc>
          <w:tcPr>
            <w:tcW w:w="1857" w:type="pct"/>
            <w:tcMar>
              <w:top w:w="28" w:type="dxa"/>
              <w:bottom w:w="28" w:type="dxa"/>
            </w:tcMar>
            <w:vAlign w:val="center"/>
          </w:tcPr>
          <w:p w14:paraId="633BF403" w14:textId="77777777" w:rsidR="009D638E" w:rsidRPr="00D225B7" w:rsidRDefault="009D638E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</w:p>
        </w:tc>
        <w:tc>
          <w:tcPr>
            <w:tcW w:w="2074" w:type="pct"/>
            <w:tcMar>
              <w:top w:w="28" w:type="dxa"/>
              <w:bottom w:w="28" w:type="dxa"/>
            </w:tcMar>
            <w:vAlign w:val="center"/>
          </w:tcPr>
          <w:p w14:paraId="0E0CF6C7" w14:textId="77777777" w:rsidR="009D638E" w:rsidRPr="008A5A55" w:rsidRDefault="009D638E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</w:p>
        </w:tc>
        <w:tc>
          <w:tcPr>
            <w:tcW w:w="1069" w:type="pct"/>
            <w:tcMar>
              <w:top w:w="28" w:type="dxa"/>
              <w:bottom w:w="28" w:type="dxa"/>
            </w:tcMar>
            <w:vAlign w:val="center"/>
          </w:tcPr>
          <w:p w14:paraId="2263E20C" w14:textId="77777777" w:rsidR="009D638E" w:rsidRPr="008A5A55" w:rsidRDefault="009D638E" w:rsidP="00242F7C">
            <w:pPr>
              <w:pStyle w:val="Greg-tabelzasadnicza"/>
              <w:rPr>
                <w:rFonts w:eastAsia="Arial Unicode MS"/>
                <w:sz w:val="16"/>
                <w:szCs w:val="20"/>
              </w:rPr>
            </w:pPr>
          </w:p>
        </w:tc>
      </w:tr>
    </w:tbl>
    <w:p w14:paraId="06A140BE" w14:textId="44A04D96" w:rsidR="0054408A" w:rsidRDefault="0054408A" w:rsidP="00041E5A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54CD3A13" w14:textId="77777777" w:rsidR="0054408A" w:rsidRDefault="0054408A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5015D70" w14:textId="4DB9D472" w:rsidR="00041E5A" w:rsidRPr="008A5A55" w:rsidRDefault="00BA1089" w:rsidP="00C82345">
      <w:pPr>
        <w:pStyle w:val="Greg-numer"/>
        <w:ind w:left="284"/>
        <w:rPr>
          <w:rFonts w:ascii="Times New Roman" w:hAnsi="Times New Roman" w:cs="Times New Roman"/>
        </w:rPr>
      </w:pPr>
      <w:bookmarkStart w:id="1" w:name="_Toc128594746"/>
      <w:bookmarkStart w:id="2" w:name="_GoBack"/>
      <w:bookmarkEnd w:id="2"/>
      <w:r>
        <w:rPr>
          <w:rFonts w:ascii="Times New Roman" w:hAnsi="Times New Roman" w:cs="Times New Roman"/>
        </w:rPr>
        <w:lastRenderedPageBreak/>
        <w:t xml:space="preserve">OPIS </w:t>
      </w:r>
      <w:bookmarkEnd w:id="1"/>
      <w:r w:rsidR="00D225B7">
        <w:rPr>
          <w:rFonts w:ascii="Times New Roman" w:hAnsi="Times New Roman" w:cs="Times New Roman"/>
        </w:rPr>
        <w:t>STANU ISTNIEJĄCEGO</w:t>
      </w:r>
    </w:p>
    <w:p w14:paraId="3B1E4430" w14:textId="72A15C1C" w:rsidR="008054B3" w:rsidRDefault="008054B3" w:rsidP="008054B3">
      <w:pPr>
        <w:pStyle w:val="Greg-tekst"/>
        <w:rPr>
          <w:noProof/>
          <w:snapToGrid w:val="0"/>
          <w:lang w:eastAsia="en-US"/>
        </w:rPr>
      </w:pPr>
      <w:r w:rsidRPr="008054B3">
        <w:rPr>
          <w:noProof/>
          <w:snapToGrid w:val="0"/>
          <w:lang w:eastAsia="en-US"/>
        </w:rPr>
        <w:t>Obszar zadania zlokalizowany jest w województwie kujawsko – pomorskim, w</w:t>
      </w:r>
      <w:r w:rsidR="006430C1">
        <w:rPr>
          <w:noProof/>
          <w:snapToGrid w:val="0"/>
          <w:lang w:eastAsia="en-US"/>
        </w:rPr>
        <w:t> </w:t>
      </w:r>
      <w:r w:rsidRPr="008054B3">
        <w:rPr>
          <w:noProof/>
          <w:snapToGrid w:val="0"/>
          <w:lang w:eastAsia="en-US"/>
        </w:rPr>
        <w:t>południowo – wschodniej części miasta Bydgoszcz. Projektowana infrastruktura rowerowa znajdować się będzie wzdłuż ulicy Glinki od ul. Dąbrowa do ul. Bydgoskich Przemysłowców.</w:t>
      </w:r>
    </w:p>
    <w:p w14:paraId="2EDF8DE6" w14:textId="675AAB76" w:rsidR="00346906" w:rsidRPr="00346906" w:rsidRDefault="003A4F60" w:rsidP="008054B3">
      <w:pPr>
        <w:pStyle w:val="Greg-rys"/>
        <w:rPr>
          <w:snapToGrid w:val="0"/>
          <w:lang w:eastAsia="en-US"/>
        </w:rPr>
      </w:pPr>
      <w:r>
        <w:pict w14:anchorId="2D97753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74pt;margin-top:154.7pt;width:108.4pt;height:53.6pt;flip:x;z-index:251670528" o:connectortype="straight" strokecolor="red" strokeweight="2.25pt">
            <v:stroke endarrow="block"/>
          </v:shape>
        </w:pict>
      </w:r>
      <w:r>
        <w:pict w14:anchorId="3A80EC11">
          <v:oval id="_x0000_s1036" style="position:absolute;left:0;text-align:left;margin-left:211.6pt;margin-top:205.3pt;width:59.2pt;height:40.8pt;rotation:1531206fd;z-index:251671552" filled="f" strokecolor="red" strokeweight="1.5pt"/>
        </w:pict>
      </w:r>
      <w:r w:rsidR="00346906" w:rsidRPr="00346906">
        <w:drawing>
          <wp:inline distT="0" distB="0" distL="0" distR="0" wp14:anchorId="37CF6B8F" wp14:editId="0A3AA518">
            <wp:extent cx="4914900" cy="3317962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5317" cy="332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0993" w14:textId="62A1E444" w:rsidR="00346906" w:rsidRDefault="00346906" w:rsidP="00346906">
      <w:pPr>
        <w:pStyle w:val="Greg-ryspodpis"/>
        <w:rPr>
          <w:snapToGrid w:val="0"/>
          <w:lang w:eastAsia="en-US"/>
        </w:rPr>
      </w:pPr>
      <w:r w:rsidRPr="00346906">
        <w:rPr>
          <w:snapToGrid w:val="0"/>
          <w:lang w:eastAsia="en-US"/>
        </w:rPr>
        <w:t>Rys. 1.1 Lokalizacja zadania</w:t>
      </w:r>
    </w:p>
    <w:p w14:paraId="22042EBD" w14:textId="77777777" w:rsidR="00C61BCF" w:rsidRDefault="00C61BCF" w:rsidP="00346906">
      <w:pPr>
        <w:pStyle w:val="Greg-ryspodpis"/>
        <w:rPr>
          <w:snapToGrid w:val="0"/>
          <w:lang w:eastAsia="en-US"/>
        </w:rPr>
      </w:pPr>
    </w:p>
    <w:p w14:paraId="0EB7792B" w14:textId="47E9E365" w:rsidR="009502F8" w:rsidRDefault="008054B3" w:rsidP="009502F8">
      <w:pPr>
        <w:pStyle w:val="Greg-rys"/>
        <w:rPr>
          <w:snapToGrid w:val="0"/>
          <w:lang w:eastAsia="en-US"/>
        </w:rPr>
      </w:pPr>
      <w:r>
        <w:drawing>
          <wp:inline distT="0" distB="0" distL="0" distR="0" wp14:anchorId="09C104BA" wp14:editId="1EB94AD4">
            <wp:extent cx="4019550" cy="3415952"/>
            <wp:effectExtent l="0" t="0" r="0" b="0"/>
            <wp:docPr id="533519277" name="Obraz 1" descr="Obraz zawierający mapa, Fotografia lotnicza, Widok z lotu ptaka, lotnicz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19277" name="Obraz 1" descr="Obraz zawierający mapa, Fotografia lotnicza, Widok z lotu ptaka, lotnicze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6322" cy="342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31127" w14:textId="018CE133" w:rsidR="009502F8" w:rsidRPr="00346906" w:rsidRDefault="009502F8" w:rsidP="009502F8">
      <w:pPr>
        <w:pStyle w:val="Greg-ryspodpis"/>
        <w:rPr>
          <w:snapToGrid w:val="0"/>
          <w:lang w:eastAsia="en-US"/>
        </w:rPr>
      </w:pPr>
      <w:r>
        <w:rPr>
          <w:snapToGrid w:val="0"/>
          <w:lang w:eastAsia="en-US"/>
        </w:rPr>
        <w:t>Rys. 1.2 Przebieg zadania</w:t>
      </w:r>
    </w:p>
    <w:p w14:paraId="7AB8EA0A" w14:textId="77777777" w:rsidR="00346906" w:rsidRPr="001A4828" w:rsidRDefault="00346906" w:rsidP="00346906">
      <w:pPr>
        <w:pStyle w:val="Greg-foto"/>
        <w:rPr>
          <w:snapToGrid w:val="0"/>
          <w:highlight w:val="yellow"/>
          <w:lang w:eastAsia="en-US"/>
        </w:rPr>
      </w:pPr>
    </w:p>
    <w:p w14:paraId="6E2EEF81" w14:textId="55567898" w:rsidR="00C61BCF" w:rsidRDefault="00D225B7" w:rsidP="009502F8">
      <w:pPr>
        <w:pStyle w:val="Greg-teks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lastRenderedPageBreak/>
        <w:t>W stanie istniejącym w</w:t>
      </w:r>
      <w:r w:rsidR="001A70BE">
        <w:rPr>
          <w:noProof/>
          <w:snapToGrid w:val="0"/>
          <w:lang w:eastAsia="en-US"/>
        </w:rPr>
        <w:t xml:space="preserve">zdłuż ul. </w:t>
      </w:r>
      <w:r w:rsidR="00B5454F">
        <w:rPr>
          <w:noProof/>
          <w:snapToGrid w:val="0"/>
          <w:lang w:eastAsia="en-US"/>
        </w:rPr>
        <w:t>Glinki</w:t>
      </w:r>
      <w:r w:rsidR="001A70BE">
        <w:rPr>
          <w:noProof/>
          <w:snapToGrid w:val="0"/>
          <w:lang w:eastAsia="en-US"/>
        </w:rPr>
        <w:t xml:space="preserve"> </w:t>
      </w:r>
      <w:r>
        <w:rPr>
          <w:noProof/>
          <w:snapToGrid w:val="0"/>
          <w:lang w:eastAsia="en-US"/>
        </w:rPr>
        <w:t xml:space="preserve">występuje ciąg rowerowy </w:t>
      </w:r>
      <w:r w:rsidR="00A4306A">
        <w:rPr>
          <w:noProof/>
          <w:snapToGrid w:val="0"/>
          <w:lang w:eastAsia="en-US"/>
        </w:rPr>
        <w:t xml:space="preserve">na odcinku od ul. </w:t>
      </w:r>
      <w:r w:rsidR="00B5454F">
        <w:rPr>
          <w:noProof/>
          <w:snapToGrid w:val="0"/>
          <w:lang w:eastAsia="en-US"/>
        </w:rPr>
        <w:t>Jana Pawła II</w:t>
      </w:r>
      <w:r w:rsidR="00A4306A">
        <w:rPr>
          <w:noProof/>
          <w:snapToGrid w:val="0"/>
          <w:lang w:eastAsia="en-US"/>
        </w:rPr>
        <w:t xml:space="preserve"> do </w:t>
      </w:r>
      <w:r w:rsidR="00B5454F">
        <w:rPr>
          <w:noProof/>
          <w:snapToGrid w:val="0"/>
          <w:lang w:eastAsia="en-US"/>
        </w:rPr>
        <w:t>ul. Dąbrowa</w:t>
      </w:r>
      <w:r w:rsidR="00A4306A">
        <w:rPr>
          <w:noProof/>
          <w:snapToGrid w:val="0"/>
          <w:lang w:eastAsia="en-US"/>
        </w:rPr>
        <w:t>. Ma szerokość 2,</w:t>
      </w:r>
      <w:r w:rsidR="00B5454F">
        <w:rPr>
          <w:noProof/>
          <w:snapToGrid w:val="0"/>
          <w:lang w:eastAsia="en-US"/>
        </w:rPr>
        <w:t>5</w:t>
      </w:r>
      <w:r w:rsidR="00A4306A">
        <w:rPr>
          <w:noProof/>
          <w:snapToGrid w:val="0"/>
          <w:lang w:eastAsia="en-US"/>
        </w:rPr>
        <w:t>m i wykonany jest z betonu asfaltowego.</w:t>
      </w:r>
      <w:r w:rsidR="00B5454F">
        <w:rPr>
          <w:noProof/>
          <w:snapToGrid w:val="0"/>
          <w:lang w:eastAsia="en-US"/>
        </w:rPr>
        <w:t xml:space="preserve"> Wzdłuż ścieżki rowerowej występuje chodnik o szerokości 2,5 m wykonan</w:t>
      </w:r>
      <w:r w:rsidR="006430C1">
        <w:rPr>
          <w:noProof/>
          <w:snapToGrid w:val="0"/>
          <w:lang w:eastAsia="en-US"/>
        </w:rPr>
        <w:t>y</w:t>
      </w:r>
      <w:r w:rsidR="00B5454F">
        <w:rPr>
          <w:noProof/>
          <w:snapToGrid w:val="0"/>
          <w:lang w:eastAsia="en-US"/>
        </w:rPr>
        <w:t xml:space="preserve"> z kostki betonowej koloru szarego.</w:t>
      </w:r>
      <w:r w:rsidR="00642E01" w:rsidRPr="00642E01">
        <w:rPr>
          <w:noProof/>
          <w:snapToGrid w:val="0"/>
          <w:lang w:eastAsia="en-US"/>
        </w:rPr>
        <w:t xml:space="preserve"> </w:t>
      </w:r>
      <w:r w:rsidR="00642E01">
        <w:rPr>
          <w:noProof/>
          <w:snapToGrid w:val="0"/>
          <w:lang w:eastAsia="en-US"/>
        </w:rPr>
        <w:t>Wzdłuż ścieżki rowerowej przebiega opaska o szerokości 0,5m wykonana z</w:t>
      </w:r>
      <w:r w:rsidR="006430C1">
        <w:rPr>
          <w:noProof/>
          <w:snapToGrid w:val="0"/>
          <w:lang w:eastAsia="en-US"/>
        </w:rPr>
        <w:t> </w:t>
      </w:r>
      <w:r w:rsidR="00642E01">
        <w:rPr>
          <w:noProof/>
          <w:snapToGrid w:val="0"/>
          <w:lang w:eastAsia="en-US"/>
        </w:rPr>
        <w:t>kostki kamiennej.</w:t>
      </w:r>
      <w:r w:rsidR="00A4306A">
        <w:rPr>
          <w:noProof/>
          <w:snapToGrid w:val="0"/>
          <w:lang w:eastAsia="en-US"/>
        </w:rPr>
        <w:t xml:space="preserve"> </w:t>
      </w:r>
    </w:p>
    <w:p w14:paraId="48C5229C" w14:textId="77777777" w:rsidR="00C61BCF" w:rsidRDefault="00C61BCF" w:rsidP="009502F8">
      <w:pPr>
        <w:pStyle w:val="Greg-tekst"/>
        <w:rPr>
          <w:noProof/>
          <w:snapToGrid w:val="0"/>
          <w:lang w:eastAsia="en-US"/>
        </w:rPr>
      </w:pPr>
    </w:p>
    <w:p w14:paraId="3C920A06" w14:textId="20EF8C52" w:rsidR="00C61BCF" w:rsidRDefault="003A4F60" w:rsidP="00642E01">
      <w:pPr>
        <w:pStyle w:val="Greg-rys"/>
        <w:rPr>
          <w:snapToGrid w:val="0"/>
          <w:lang w:eastAsia="en-US"/>
        </w:rPr>
      </w:pPr>
      <w:r>
        <w:pict w14:anchorId="03EBB207">
          <v:shape id="_x0000_s1037" type="#_x0000_t32" style="position:absolute;left:0;text-align:left;margin-left:303.35pt;margin-top:77.15pt;width:80.25pt;height:63.75pt;flip:x;z-index:251672576" o:connectortype="straight" strokecolor="red" strokeweight="4.5pt">
            <v:stroke endarrow="block"/>
            <v:shadow type="perspective" color="#622423 [1605]" opacity=".5" offset="1pt" offset2="-1pt"/>
          </v:shape>
        </w:pict>
      </w:r>
      <w:r w:rsidR="00642E01" w:rsidRPr="00642E01">
        <w:drawing>
          <wp:inline distT="0" distB="0" distL="0" distR="0" wp14:anchorId="20DBCD32" wp14:editId="08F725D8">
            <wp:extent cx="5004883" cy="3314700"/>
            <wp:effectExtent l="0" t="0" r="0" b="0"/>
            <wp:docPr id="2076535687" name="Obraz 1" descr="Obraz zawierający węzeł, Fotografia lotnicza, na wolnym powietrzu, Urbanisty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35687" name="Obraz 1" descr="Obraz zawierający węzeł, Fotografia lotnicza, na wolnym powietrzu, Urbanistyka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5338" cy="332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C7398" w14:textId="58EB8D29" w:rsidR="00C61BCF" w:rsidRDefault="00C61BCF" w:rsidP="00C61BCF">
      <w:pPr>
        <w:pStyle w:val="Greg-ryspodpis"/>
        <w:rPr>
          <w:snapToGrid w:val="0"/>
          <w:lang w:eastAsia="en-US"/>
        </w:rPr>
      </w:pPr>
      <w:r>
        <w:rPr>
          <w:snapToGrid w:val="0"/>
          <w:lang w:eastAsia="en-US"/>
        </w:rPr>
        <w:t xml:space="preserve">Rys. 1.3 Zakończenie ciągu rowerowego </w:t>
      </w:r>
      <w:r w:rsidR="000E2A6F">
        <w:rPr>
          <w:snapToGrid w:val="0"/>
          <w:lang w:eastAsia="en-US"/>
        </w:rPr>
        <w:t>po</w:t>
      </w:r>
      <w:r>
        <w:rPr>
          <w:snapToGrid w:val="0"/>
          <w:lang w:eastAsia="en-US"/>
        </w:rPr>
        <w:t xml:space="preserve"> </w:t>
      </w:r>
      <w:r w:rsidR="00A0376A">
        <w:rPr>
          <w:snapToGrid w:val="0"/>
          <w:lang w:eastAsia="en-US"/>
        </w:rPr>
        <w:t xml:space="preserve">zachodniej stronie </w:t>
      </w:r>
      <w:r>
        <w:rPr>
          <w:snapToGrid w:val="0"/>
          <w:lang w:eastAsia="en-US"/>
        </w:rPr>
        <w:t xml:space="preserve">ul. </w:t>
      </w:r>
      <w:r w:rsidR="000E2A6F">
        <w:rPr>
          <w:snapToGrid w:val="0"/>
          <w:lang w:eastAsia="en-US"/>
        </w:rPr>
        <w:t>Glinki</w:t>
      </w:r>
      <w:r>
        <w:rPr>
          <w:snapToGrid w:val="0"/>
          <w:lang w:eastAsia="en-US"/>
        </w:rPr>
        <w:t>.</w:t>
      </w:r>
    </w:p>
    <w:p w14:paraId="1C70C58D" w14:textId="77777777" w:rsidR="00642E01" w:rsidRDefault="00642E01" w:rsidP="00C61BCF">
      <w:pPr>
        <w:pStyle w:val="Greg-ryspodpis"/>
        <w:rPr>
          <w:snapToGrid w:val="0"/>
          <w:lang w:eastAsia="en-US"/>
        </w:rPr>
      </w:pPr>
    </w:p>
    <w:p w14:paraId="0E63A481" w14:textId="1FAA90E1" w:rsidR="00642E01" w:rsidRDefault="00642E01" w:rsidP="00642E01">
      <w:pPr>
        <w:pStyle w:val="Greg-tekst"/>
        <w:rPr>
          <w:snapToGrid w:val="0"/>
          <w:lang w:eastAsia="en-US"/>
        </w:rPr>
      </w:pPr>
      <w:r>
        <w:rPr>
          <w:noProof/>
          <w:snapToGrid w:val="0"/>
          <w:lang w:eastAsia="en-US"/>
        </w:rPr>
        <w:t>Od strony wschodniej od Parku Przemysłowo – Technologiczego do zakończenia ulicy Bydgoskich Przemysłowców wystepuje ciąg rowerowy z betony asfaltowego o szerokości 2,0 m oraz chodnik z kostki betonowej koloru szarego o szerokości 2,0 m.. Wzdłuż ścieżki rowerowej przebiega opaska o szerokości 0,5m wykonana z kostki kamiennej.</w:t>
      </w:r>
    </w:p>
    <w:p w14:paraId="071252D7" w14:textId="20E6DF43" w:rsidR="00642E01" w:rsidRDefault="003A4F60" w:rsidP="00642E01">
      <w:pPr>
        <w:pStyle w:val="Greg-rys"/>
        <w:rPr>
          <w:snapToGrid w:val="0"/>
          <w:lang w:eastAsia="en-US"/>
        </w:rPr>
      </w:pPr>
      <w:r>
        <w:pict w14:anchorId="03EBB207">
          <v:shape id="_x0000_s1038" type="#_x0000_t32" style="position:absolute;left:0;text-align:left;margin-left:179.6pt;margin-top:33pt;width:80.25pt;height:63.75pt;flip:x;z-index:251673600" o:connectortype="straight" strokecolor="red" strokeweight="4.5pt">
            <v:stroke endarrow="block"/>
            <v:shadow type="perspective" color="#622423 [1605]" opacity=".5" offset="1pt" offset2="-1pt"/>
          </v:shape>
        </w:pict>
      </w:r>
      <w:r w:rsidR="00642E01">
        <w:drawing>
          <wp:inline distT="0" distB="0" distL="0" distR="0" wp14:anchorId="3B9D1A68" wp14:editId="16D76590">
            <wp:extent cx="4944846" cy="3186073"/>
            <wp:effectExtent l="0" t="0" r="0" b="0"/>
            <wp:docPr id="1133992416" name="Obraz 1" descr="Obraz zawierający na wolnym powietrzu, drzewo, roślina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92416" name="Obraz 1" descr="Obraz zawierający na wolnym powietrzu, drzewo, roślina, trawa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0740" cy="31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41C8" w14:textId="6BE5E7BC" w:rsidR="00642E01" w:rsidRDefault="00642E01" w:rsidP="00642E01">
      <w:pPr>
        <w:pStyle w:val="Greg-ryspodpis"/>
        <w:rPr>
          <w:snapToGrid w:val="0"/>
          <w:lang w:eastAsia="en-US"/>
        </w:rPr>
      </w:pPr>
      <w:r>
        <w:rPr>
          <w:snapToGrid w:val="0"/>
          <w:lang w:eastAsia="en-US"/>
        </w:rPr>
        <w:t>Rys. 1.4 Zakończenie ciągu rowerowego po wschodniej stronie ul. Glinki.</w:t>
      </w:r>
    </w:p>
    <w:p w14:paraId="6861120E" w14:textId="393143CF" w:rsidR="009502F8" w:rsidRDefault="00880115" w:rsidP="009502F8">
      <w:pPr>
        <w:pStyle w:val="Greg-teks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lastRenderedPageBreak/>
        <w:t>Wzdłuż ulicy Glinki na odcinku od ul. Dąbrowa do początku ul. Bydgoskich Przemysłowców</w:t>
      </w:r>
      <w:r w:rsidR="009502F8">
        <w:rPr>
          <w:noProof/>
          <w:snapToGrid w:val="0"/>
          <w:lang w:eastAsia="en-US"/>
        </w:rPr>
        <w:t xml:space="preserve"> wystepują</w:t>
      </w:r>
      <w:r w:rsidR="00BE7CC5">
        <w:rPr>
          <w:noProof/>
          <w:snapToGrid w:val="0"/>
          <w:lang w:eastAsia="en-US"/>
        </w:rPr>
        <w:t xml:space="preserve"> jedynie</w:t>
      </w:r>
      <w:r w:rsidR="009502F8">
        <w:rPr>
          <w:noProof/>
          <w:snapToGrid w:val="0"/>
          <w:lang w:eastAsia="en-US"/>
        </w:rPr>
        <w:t xml:space="preserve"> chodniki o zmiennej szerokości i z różnego rodzaju nawierzchni</w:t>
      </w:r>
      <w:r w:rsidR="003B5ACF">
        <w:rPr>
          <w:noProof/>
          <w:snapToGrid w:val="0"/>
          <w:lang w:eastAsia="en-US"/>
        </w:rPr>
        <w:t>.</w:t>
      </w:r>
      <w:r w:rsidR="009502F8">
        <w:rPr>
          <w:noProof/>
          <w:snapToGrid w:val="0"/>
          <w:lang w:eastAsia="en-US"/>
        </w:rPr>
        <w:t xml:space="preserve"> W wielu miejscach stan tej nawierzchni jest zły i wymaga prac remontowych</w:t>
      </w:r>
      <w:r w:rsidR="006430C1">
        <w:rPr>
          <w:noProof/>
          <w:snapToGrid w:val="0"/>
          <w:lang w:eastAsia="en-US"/>
        </w:rPr>
        <w:t>.</w:t>
      </w:r>
      <w:r w:rsidR="009502F8">
        <w:rPr>
          <w:noProof/>
          <w:snapToGrid w:val="0"/>
          <w:lang w:eastAsia="en-US"/>
        </w:rPr>
        <w:t xml:space="preserve"> </w:t>
      </w:r>
    </w:p>
    <w:p w14:paraId="7D2514E2" w14:textId="77777777" w:rsidR="00EB31E4" w:rsidRDefault="00EB31E4" w:rsidP="009502F8">
      <w:pPr>
        <w:pStyle w:val="Greg-tekst"/>
        <w:rPr>
          <w:noProof/>
          <w:snapToGrid w:val="0"/>
          <w:lang w:eastAsia="en-US"/>
        </w:rPr>
      </w:pPr>
    </w:p>
    <w:p w14:paraId="4DE068E2" w14:textId="5B6B4C4F" w:rsidR="009A380C" w:rsidRPr="004C5A29" w:rsidRDefault="002F5341" w:rsidP="009502F8">
      <w:pPr>
        <w:pStyle w:val="Greg-numer2"/>
        <w:ind w:hanging="142"/>
        <w:rPr>
          <w:noProof/>
          <w:snapToGrid w:val="0"/>
          <w:lang w:eastAsia="en-US"/>
        </w:rPr>
      </w:pPr>
      <w:bookmarkStart w:id="3" w:name="_Toc128594749"/>
      <w:r w:rsidRPr="004C5A29">
        <w:rPr>
          <w:noProof/>
          <w:snapToGrid w:val="0"/>
          <w:lang w:eastAsia="en-US"/>
        </w:rPr>
        <w:t>Odniesienie do Miejscowego Planu Zagospodarowania Przestrzennego</w:t>
      </w:r>
      <w:bookmarkEnd w:id="3"/>
    </w:p>
    <w:p w14:paraId="75117186" w14:textId="4D7A8729" w:rsidR="00880115" w:rsidRPr="000178F1" w:rsidRDefault="00880115" w:rsidP="00880115">
      <w:pPr>
        <w:pStyle w:val="Greg-tekst"/>
        <w:rPr>
          <w:noProof/>
          <w:snapToGrid w:val="0"/>
          <w:lang w:eastAsia="en-US"/>
        </w:rPr>
      </w:pPr>
      <w:r w:rsidRPr="000178F1">
        <w:rPr>
          <w:noProof/>
          <w:snapToGrid w:val="0"/>
          <w:lang w:eastAsia="en-US"/>
        </w:rPr>
        <w:t>Teren, na którym projektowana jest infrastrukrura rowerowa</w:t>
      </w:r>
      <w:r w:rsidR="00BE7CC5">
        <w:rPr>
          <w:noProof/>
          <w:snapToGrid w:val="0"/>
          <w:lang w:eastAsia="en-US"/>
        </w:rPr>
        <w:t xml:space="preserve"> tylko częściowo</w:t>
      </w:r>
      <w:r w:rsidRPr="000178F1">
        <w:rPr>
          <w:noProof/>
          <w:snapToGrid w:val="0"/>
          <w:lang w:eastAsia="en-US"/>
        </w:rPr>
        <w:t xml:space="preserve"> jest objęty następującymi Miejscowymi Planami Zagospodarowania Przestrzennego:</w:t>
      </w:r>
    </w:p>
    <w:p w14:paraId="393D07A8" w14:textId="6A2560DC" w:rsidR="00880115" w:rsidRPr="000178F1" w:rsidRDefault="00880115" w:rsidP="00880115">
      <w:pPr>
        <w:pStyle w:val="Greg-wypunktkreska"/>
        <w:ind w:left="993"/>
        <w:rPr>
          <w:noProof/>
          <w:snapToGrid w:val="0"/>
          <w:lang w:eastAsia="en-US"/>
        </w:rPr>
      </w:pPr>
      <w:r w:rsidRPr="000178F1">
        <w:rPr>
          <w:noProof/>
          <w:snapToGrid w:val="0"/>
          <w:lang w:eastAsia="en-US"/>
        </w:rPr>
        <w:t>teren po północnej stronie ul. Glinki na odcinku od skrzyżowania z</w:t>
      </w:r>
      <w:r>
        <w:rPr>
          <w:noProof/>
          <w:snapToGrid w:val="0"/>
          <w:lang w:eastAsia="en-US"/>
        </w:rPr>
        <w:t> </w:t>
      </w:r>
      <w:r w:rsidRPr="000178F1">
        <w:rPr>
          <w:noProof/>
          <w:snapToGrid w:val="0"/>
          <w:lang w:eastAsia="en-US"/>
        </w:rPr>
        <w:t>ul.</w:t>
      </w:r>
      <w:r>
        <w:rPr>
          <w:noProof/>
          <w:snapToGrid w:val="0"/>
          <w:lang w:eastAsia="en-US"/>
        </w:rPr>
        <w:t> </w:t>
      </w:r>
      <w:r w:rsidRPr="000178F1">
        <w:rPr>
          <w:noProof/>
          <w:snapToGrid w:val="0"/>
          <w:lang w:eastAsia="en-US"/>
        </w:rPr>
        <w:t xml:space="preserve">Magnuszewską do końca terenu parkingu przy budynku Gllinki 79 objęty jest Miejscowym Planem „Wyżyny – Chemik” w Bydgoszczy. Teren projektowy znajduje się w obszarze o nr 10.KD-Z tj. </w:t>
      </w:r>
      <w:r>
        <w:rPr>
          <w:noProof/>
          <w:snapToGrid w:val="0"/>
          <w:lang w:eastAsia="en-US"/>
        </w:rPr>
        <w:t xml:space="preserve">przewidziany pod </w:t>
      </w:r>
      <w:r w:rsidRPr="000178F1">
        <w:rPr>
          <w:noProof/>
          <w:snapToGrid w:val="0"/>
          <w:lang w:eastAsia="en-US"/>
        </w:rPr>
        <w:t>ulic</w:t>
      </w:r>
      <w:r>
        <w:rPr>
          <w:noProof/>
          <w:snapToGrid w:val="0"/>
          <w:lang w:eastAsia="en-US"/>
        </w:rPr>
        <w:t>ę</w:t>
      </w:r>
      <w:r w:rsidRPr="000178F1">
        <w:rPr>
          <w:noProof/>
          <w:snapToGrid w:val="0"/>
          <w:lang w:eastAsia="en-US"/>
        </w:rPr>
        <w:t xml:space="preserve"> klasy zbiorczej. </w:t>
      </w:r>
    </w:p>
    <w:p w14:paraId="56341B75" w14:textId="17767202" w:rsidR="00880115" w:rsidRDefault="00880115" w:rsidP="00585B3D">
      <w:pPr>
        <w:pStyle w:val="Greg-wypunktkreska"/>
        <w:ind w:left="993"/>
      </w:pPr>
      <w:r w:rsidRPr="00880115">
        <w:rPr>
          <w:noProof/>
          <w:snapToGrid w:val="0"/>
          <w:lang w:eastAsia="en-US"/>
        </w:rPr>
        <w:t xml:space="preserve">odcinek ul. Bydgoskich Przemysłowców (w planie jako ul. Emilianowska – założenia z roku 2005) objęty jest Miejscowym Planem pt. „Łęgnowo – Park Technologiczny” w Bydgoszczy. Teren projektowy znajduje się w obszarze o nr 3.KDWp tj. przewidziany pod drogi wewnętrzne. </w:t>
      </w:r>
      <w:r>
        <w:t xml:space="preserve">Odcinek ul. Glinki od skrzyżowania z ul. Szpitalną do części ul. Bydgoskich Przemysłowców jest obszarem, dla którego nie ma obowiązującego Miejscowego Planu, a jedynie podjęto uchwały o przystąpieniu do sporządzenia miejscowego planu pt. „Kapuściska – Hubala - Dobrzańskiego” w Bydgoszczy oraz „Łęgnowo – Glinki” w Bydgoszczy. </w:t>
      </w:r>
    </w:p>
    <w:p w14:paraId="46B3960E" w14:textId="77777777" w:rsidR="004A36EE" w:rsidRDefault="004A36EE" w:rsidP="00880115">
      <w:pPr>
        <w:pStyle w:val="Greg-tekst"/>
        <w:rPr>
          <w:noProof/>
          <w:snapToGrid w:val="0"/>
          <w:lang w:eastAsia="en-US"/>
        </w:rPr>
      </w:pPr>
    </w:p>
    <w:p w14:paraId="481128E9" w14:textId="2A0A27A9" w:rsidR="00880115" w:rsidRDefault="00880115" w:rsidP="00BE7CC5">
      <w:pPr>
        <w:pStyle w:val="Greg-teks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Pozostałe</w:t>
      </w:r>
      <w:r w:rsidRPr="00EB31E4">
        <w:rPr>
          <w:noProof/>
          <w:snapToGrid w:val="0"/>
          <w:lang w:eastAsia="en-US"/>
        </w:rPr>
        <w:t xml:space="preserve"> obszar</w:t>
      </w:r>
      <w:r>
        <w:rPr>
          <w:noProof/>
          <w:snapToGrid w:val="0"/>
          <w:lang w:eastAsia="en-US"/>
        </w:rPr>
        <w:t xml:space="preserve">y </w:t>
      </w:r>
      <w:r w:rsidR="00BE7CC5">
        <w:rPr>
          <w:noProof/>
          <w:snapToGrid w:val="0"/>
          <w:lang w:eastAsia="en-US"/>
        </w:rPr>
        <w:t xml:space="preserve">to tereny, </w:t>
      </w:r>
      <w:r w:rsidR="00BE7CC5" w:rsidRPr="00BE7CC5">
        <w:rPr>
          <w:noProof/>
          <w:snapToGrid w:val="0"/>
          <w:lang w:eastAsia="en-US"/>
        </w:rPr>
        <w:t>dla któr</w:t>
      </w:r>
      <w:r w:rsidR="00BE7CC5">
        <w:rPr>
          <w:noProof/>
          <w:snapToGrid w:val="0"/>
          <w:lang w:eastAsia="en-US"/>
        </w:rPr>
        <w:t>ych</w:t>
      </w:r>
      <w:r w:rsidR="00BE7CC5" w:rsidRPr="00BE7CC5">
        <w:rPr>
          <w:noProof/>
          <w:snapToGrid w:val="0"/>
          <w:lang w:eastAsia="en-US"/>
        </w:rPr>
        <w:t xml:space="preserve"> nie uchwalono Miejscowego Planu</w:t>
      </w:r>
      <w:r w:rsidR="00BE7CC5">
        <w:rPr>
          <w:noProof/>
          <w:snapToGrid w:val="0"/>
          <w:lang w:eastAsia="en-US"/>
        </w:rPr>
        <w:t xml:space="preserve"> </w:t>
      </w:r>
      <w:r w:rsidR="00BE7CC5" w:rsidRPr="00BE7CC5">
        <w:rPr>
          <w:noProof/>
          <w:snapToGrid w:val="0"/>
          <w:lang w:eastAsia="en-US"/>
        </w:rPr>
        <w:t>Zagospodarowania Przestrzennego.</w:t>
      </w:r>
    </w:p>
    <w:p w14:paraId="52693FDA" w14:textId="28F97640" w:rsidR="00041E5A" w:rsidRPr="009502F8" w:rsidRDefault="009502F8" w:rsidP="009502F8">
      <w:pPr>
        <w:pStyle w:val="Greg-numer"/>
        <w:ind w:left="284"/>
        <w:rPr>
          <w:rFonts w:ascii="Times New Roman" w:hAnsi="Times New Roman" w:cs="Times New Roman"/>
        </w:rPr>
      </w:pPr>
      <w:r w:rsidRPr="009502F8">
        <w:rPr>
          <w:rFonts w:ascii="Times New Roman" w:hAnsi="Times New Roman" w:cs="Times New Roman"/>
        </w:rPr>
        <w:t>ROZ</w:t>
      </w:r>
      <w:r>
        <w:rPr>
          <w:rFonts w:ascii="Times New Roman" w:hAnsi="Times New Roman" w:cs="Times New Roman"/>
        </w:rPr>
        <w:t>WIĄZANIA PROJEKTOWE</w:t>
      </w:r>
    </w:p>
    <w:p w14:paraId="0EFDAFB2" w14:textId="1889C66A" w:rsidR="00D23CA1" w:rsidRPr="00146CBB" w:rsidRDefault="0079422F" w:rsidP="00975390">
      <w:pPr>
        <w:pStyle w:val="Greg-tekst"/>
        <w:rPr>
          <w:noProof/>
          <w:snapToGrid w:val="0"/>
          <w:lang w:eastAsia="en-US"/>
        </w:rPr>
      </w:pPr>
      <w:r w:rsidRPr="0079422F">
        <w:rPr>
          <w:noProof/>
          <w:snapToGrid w:val="0"/>
          <w:lang w:eastAsia="en-US"/>
        </w:rPr>
        <w:t>W ramach przyjętych rozwiązań projektowych przewiduje się budowę infrastruktury pieszej i rowerowej, o długości około 1</w:t>
      </w:r>
      <w:r>
        <w:rPr>
          <w:noProof/>
          <w:snapToGrid w:val="0"/>
          <w:lang w:eastAsia="en-US"/>
        </w:rPr>
        <w:t>930</w:t>
      </w:r>
      <w:r w:rsidRPr="0079422F">
        <w:rPr>
          <w:noProof/>
          <w:snapToGrid w:val="0"/>
          <w:lang w:eastAsia="en-US"/>
        </w:rPr>
        <w:t xml:space="preserve"> m w następujących lokalizacjach:</w:t>
      </w:r>
    </w:p>
    <w:p w14:paraId="6DE3C28E" w14:textId="503DC9E5" w:rsidR="00D52CC4" w:rsidRDefault="004844E7" w:rsidP="00D23CA1">
      <w:pPr>
        <w:pStyle w:val="Greg-wypunktkreska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ścieżkę rowerową</w:t>
      </w:r>
      <w:r w:rsidR="008E12FC">
        <w:rPr>
          <w:noProof/>
          <w:snapToGrid w:val="0"/>
          <w:lang w:eastAsia="en-US"/>
        </w:rPr>
        <w:t xml:space="preserve"> wraz z chodnikiem </w:t>
      </w:r>
      <w:r>
        <w:rPr>
          <w:noProof/>
          <w:snapToGrid w:val="0"/>
          <w:lang w:eastAsia="en-US"/>
        </w:rPr>
        <w:t>p</w:t>
      </w:r>
      <w:r w:rsidR="008E12FC">
        <w:rPr>
          <w:noProof/>
          <w:snapToGrid w:val="0"/>
          <w:lang w:eastAsia="en-US"/>
        </w:rPr>
        <w:t>o str</w:t>
      </w:r>
      <w:r>
        <w:rPr>
          <w:noProof/>
          <w:snapToGrid w:val="0"/>
          <w:lang w:eastAsia="en-US"/>
        </w:rPr>
        <w:t xml:space="preserve">onie </w:t>
      </w:r>
      <w:r w:rsidR="008E12FC">
        <w:rPr>
          <w:noProof/>
          <w:snapToGrid w:val="0"/>
          <w:lang w:eastAsia="en-US"/>
        </w:rPr>
        <w:t>północne</w:t>
      </w:r>
      <w:r>
        <w:rPr>
          <w:noProof/>
          <w:snapToGrid w:val="0"/>
          <w:lang w:eastAsia="en-US"/>
        </w:rPr>
        <w:t xml:space="preserve">j ul. </w:t>
      </w:r>
      <w:r w:rsidR="008E12FC">
        <w:rPr>
          <w:noProof/>
          <w:snapToGrid w:val="0"/>
          <w:lang w:eastAsia="en-US"/>
        </w:rPr>
        <w:t>Glinki</w:t>
      </w:r>
      <w:r>
        <w:rPr>
          <w:noProof/>
          <w:snapToGrid w:val="0"/>
          <w:lang w:eastAsia="en-US"/>
        </w:rPr>
        <w:t xml:space="preserve"> na odcinku </w:t>
      </w:r>
      <w:r w:rsidR="008E12FC">
        <w:rPr>
          <w:noProof/>
          <w:snapToGrid w:val="0"/>
          <w:lang w:eastAsia="en-US"/>
        </w:rPr>
        <w:t>skrzyżowania z ul. Dąbrowa do skrzyżowania z ul. Rysią</w:t>
      </w:r>
      <w:r w:rsidR="00BE7CC5">
        <w:rPr>
          <w:noProof/>
          <w:snapToGrid w:val="0"/>
          <w:lang w:eastAsia="en-US"/>
        </w:rPr>
        <w:t xml:space="preserve"> i ul. Białogardzką</w:t>
      </w:r>
      <w:r>
        <w:rPr>
          <w:noProof/>
          <w:snapToGrid w:val="0"/>
          <w:lang w:eastAsia="en-US"/>
        </w:rPr>
        <w:t>;</w:t>
      </w:r>
    </w:p>
    <w:p w14:paraId="61C10AAB" w14:textId="0812B18D" w:rsidR="008E12FC" w:rsidRDefault="008E12FC" w:rsidP="008E12FC">
      <w:pPr>
        <w:pStyle w:val="Greg-wypunktkreska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 xml:space="preserve">ścieżkę rowerową wraz z chodnikiem po stronie południowej ul. Glinki na odcinku skrzyżowania z ul. Rysią </w:t>
      </w:r>
      <w:r w:rsidR="00BE7CC5">
        <w:rPr>
          <w:noProof/>
          <w:snapToGrid w:val="0"/>
          <w:lang w:eastAsia="en-US"/>
        </w:rPr>
        <w:t xml:space="preserve">i ul. Białogardzką ul. </w:t>
      </w:r>
      <w:r w:rsidR="00B9605D">
        <w:rPr>
          <w:noProof/>
          <w:snapToGrid w:val="0"/>
          <w:lang w:eastAsia="en-US"/>
        </w:rPr>
        <w:t>Czarny Szlak</w:t>
      </w:r>
      <w:r w:rsidR="006F6BA9">
        <w:rPr>
          <w:noProof/>
          <w:snapToGrid w:val="0"/>
          <w:lang w:eastAsia="en-US"/>
        </w:rPr>
        <w:t>;</w:t>
      </w:r>
    </w:p>
    <w:p w14:paraId="5B14B3A3" w14:textId="42DEB059" w:rsidR="006F6BA9" w:rsidRDefault="006F6BA9" w:rsidP="008E12FC">
      <w:pPr>
        <w:pStyle w:val="Greg-wypunktkreska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ciąg pieszo – rowerowy po stronie południowej ul. Glinki na odcinku od ul. </w:t>
      </w:r>
      <w:r w:rsidR="00B9605D">
        <w:rPr>
          <w:noProof/>
          <w:snapToGrid w:val="0"/>
          <w:lang w:eastAsia="en-US"/>
        </w:rPr>
        <w:t>Czarny Szlak</w:t>
      </w:r>
      <w:r>
        <w:rPr>
          <w:noProof/>
          <w:snapToGrid w:val="0"/>
          <w:lang w:eastAsia="en-US"/>
        </w:rPr>
        <w:t xml:space="preserve"> do POLON-ALFA S.A;</w:t>
      </w:r>
    </w:p>
    <w:p w14:paraId="345725D4" w14:textId="1DC11D0A" w:rsidR="006F6BA9" w:rsidRDefault="006F6BA9" w:rsidP="008E12FC">
      <w:pPr>
        <w:pStyle w:val="Greg-wypunktkreska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ścieżkę rowerową po stronie południowej na odcinku od POLON-ALFA S.A. do ul. Bydgoskich Przemysłowców;</w:t>
      </w:r>
    </w:p>
    <w:p w14:paraId="0813A4E0" w14:textId="77777777" w:rsidR="00D05628" w:rsidRPr="00146CBB" w:rsidRDefault="00D05628" w:rsidP="00C94CB8">
      <w:pPr>
        <w:pStyle w:val="Greg-tekst"/>
        <w:ind w:firstLine="284"/>
      </w:pPr>
    </w:p>
    <w:p w14:paraId="7968258F" w14:textId="040275B7" w:rsidR="00C94CB8" w:rsidRPr="00146CBB" w:rsidRDefault="00C94CB8" w:rsidP="00C94CB8">
      <w:pPr>
        <w:pStyle w:val="Greg-tekst"/>
        <w:ind w:firstLine="284"/>
      </w:pPr>
      <w:r w:rsidRPr="00146CBB">
        <w:t xml:space="preserve">Przyjęto następujące parametry </w:t>
      </w:r>
      <w:r w:rsidR="00D23CA1" w:rsidRPr="00146CBB">
        <w:t>ciągów:</w:t>
      </w:r>
    </w:p>
    <w:p w14:paraId="6D6A9424" w14:textId="77777777" w:rsidR="00D23CA1" w:rsidRPr="00146CBB" w:rsidRDefault="00D23CA1" w:rsidP="00C94CB8">
      <w:pPr>
        <w:pStyle w:val="Greg-tekst"/>
        <w:ind w:firstLine="284"/>
      </w:pPr>
    </w:p>
    <w:p w14:paraId="582CC24A" w14:textId="2E588639" w:rsidR="005C25C8" w:rsidRPr="00146CBB" w:rsidRDefault="009535A9" w:rsidP="005C25C8">
      <w:pPr>
        <w:pStyle w:val="Greg-wypunkt"/>
        <w:rPr>
          <w:noProof/>
          <w:snapToGrid w:val="0"/>
          <w:lang w:eastAsia="en-US"/>
        </w:rPr>
      </w:pPr>
      <w:bookmarkStart w:id="4" w:name="_Hlk129073182"/>
      <w:r>
        <w:rPr>
          <w:noProof/>
          <w:snapToGrid w:val="0"/>
          <w:lang w:eastAsia="en-US"/>
        </w:rPr>
        <w:t>ś</w:t>
      </w:r>
      <w:r w:rsidR="005C25C8" w:rsidRPr="00146CBB">
        <w:rPr>
          <w:noProof/>
          <w:snapToGrid w:val="0"/>
          <w:lang w:eastAsia="en-US"/>
        </w:rPr>
        <w:t>cieżk</w:t>
      </w:r>
      <w:r w:rsidR="000B163D">
        <w:rPr>
          <w:noProof/>
          <w:snapToGrid w:val="0"/>
          <w:lang w:eastAsia="en-US"/>
        </w:rPr>
        <w:t>a</w:t>
      </w:r>
      <w:r w:rsidR="005C25C8" w:rsidRPr="00146CBB">
        <w:rPr>
          <w:noProof/>
          <w:snapToGrid w:val="0"/>
          <w:lang w:eastAsia="en-US"/>
        </w:rPr>
        <w:t xml:space="preserve"> rowerow</w:t>
      </w:r>
      <w:r w:rsidR="000B163D">
        <w:rPr>
          <w:noProof/>
          <w:snapToGrid w:val="0"/>
          <w:lang w:eastAsia="en-US"/>
        </w:rPr>
        <w:t>a</w:t>
      </w:r>
      <w:r w:rsidR="007F06FE">
        <w:rPr>
          <w:noProof/>
          <w:snapToGrid w:val="0"/>
          <w:lang w:eastAsia="en-US"/>
        </w:rPr>
        <w:t>:</w:t>
      </w:r>
    </w:p>
    <w:p w14:paraId="05EFE057" w14:textId="3AF8AD90" w:rsidR="005C25C8" w:rsidRDefault="005C25C8" w:rsidP="00A86532">
      <w:pPr>
        <w:pStyle w:val="Greg-wypunktkreska"/>
      </w:pPr>
      <w:r w:rsidRPr="00146CBB">
        <w:t xml:space="preserve">szerokość: </w:t>
      </w:r>
      <w:r>
        <w:tab/>
      </w:r>
      <w:r>
        <w:tab/>
      </w:r>
      <w:r>
        <w:tab/>
      </w:r>
      <w:r>
        <w:tab/>
      </w:r>
      <w:r w:rsidR="007F06FE">
        <w:t>2,</w:t>
      </w:r>
      <w:r w:rsidR="008E12FC">
        <w:t>5</w:t>
      </w:r>
      <w:r w:rsidR="007F06FE">
        <w:t xml:space="preserve"> </w:t>
      </w:r>
      <w:r>
        <w:t>m</w:t>
      </w:r>
      <w:r w:rsidR="008E12FC">
        <w:t>;</w:t>
      </w:r>
    </w:p>
    <w:p w14:paraId="0A5A5AEC" w14:textId="66C1652F" w:rsidR="008E12FC" w:rsidRPr="00146CBB" w:rsidRDefault="004A36EE" w:rsidP="004A36EE">
      <w:pPr>
        <w:pStyle w:val="Greg-wypunktkreska"/>
        <w:numPr>
          <w:ilvl w:val="0"/>
          <w:numId w:val="0"/>
        </w:numPr>
        <w:ind w:left="4269"/>
      </w:pPr>
      <w:r>
        <w:t>(</w:t>
      </w:r>
      <w:r w:rsidR="00BE7CC5">
        <w:t xml:space="preserve">za wyjątkiem odcinka od ul. Rysiej do ul. </w:t>
      </w:r>
      <w:r w:rsidR="00B9605D">
        <w:t>Czarny Szlak</w:t>
      </w:r>
      <w:r w:rsidR="00BE7CC5">
        <w:t>, gdzie szerokość wynosi 2,0 m</w:t>
      </w:r>
      <w:r>
        <w:t>)</w:t>
      </w:r>
    </w:p>
    <w:p w14:paraId="24B33CE2" w14:textId="15376D47" w:rsidR="005C25C8" w:rsidRDefault="005C25C8" w:rsidP="005C25C8">
      <w:pPr>
        <w:pStyle w:val="Greg-wypunktkreska"/>
      </w:pPr>
      <w:r w:rsidRPr="00146CBB">
        <w:t xml:space="preserve">nawierzchnia </w:t>
      </w:r>
      <w:r>
        <w:tab/>
      </w:r>
      <w:r>
        <w:tab/>
      </w:r>
      <w:r>
        <w:tab/>
      </w:r>
      <w:r>
        <w:tab/>
      </w:r>
      <w:r w:rsidRPr="00146CBB">
        <w:t>bitumiczna</w:t>
      </w:r>
      <w:r w:rsidR="009535A9">
        <w:t>;</w:t>
      </w:r>
    </w:p>
    <w:p w14:paraId="0F39529D" w14:textId="77777777" w:rsidR="00BE7CC5" w:rsidRDefault="00BE7CC5" w:rsidP="00BE7CC5">
      <w:pPr>
        <w:pStyle w:val="Greg-wypunktkreska"/>
        <w:numPr>
          <w:ilvl w:val="0"/>
          <w:numId w:val="0"/>
        </w:numPr>
        <w:ind w:left="1437"/>
      </w:pPr>
    </w:p>
    <w:bookmarkEnd w:id="4"/>
    <w:p w14:paraId="27934DF6" w14:textId="47AC3F6C" w:rsidR="00BE7CC5" w:rsidRPr="00146CBB" w:rsidRDefault="00BE7CC5" w:rsidP="00BE7CC5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ciąg pieszo - rowerowy:</w:t>
      </w:r>
    </w:p>
    <w:p w14:paraId="59228F3D" w14:textId="62B27620" w:rsidR="00BE7CC5" w:rsidRDefault="00BE7CC5" w:rsidP="00BE7CC5">
      <w:pPr>
        <w:pStyle w:val="Greg-wypunktkreska"/>
      </w:pPr>
      <w:r w:rsidRPr="00146CBB">
        <w:t xml:space="preserve">szerokość: </w:t>
      </w:r>
      <w:r>
        <w:tab/>
      </w:r>
      <w:r>
        <w:tab/>
      </w:r>
      <w:r>
        <w:tab/>
      </w:r>
      <w:r>
        <w:tab/>
        <w:t>3,0 m;</w:t>
      </w:r>
    </w:p>
    <w:p w14:paraId="65AD0798" w14:textId="5D1EC599" w:rsidR="00BE7CC5" w:rsidRDefault="00BE7CC5" w:rsidP="00BE7CC5">
      <w:pPr>
        <w:pStyle w:val="Greg-wypunktkreska"/>
      </w:pPr>
      <w:r w:rsidRPr="00146CBB">
        <w:lastRenderedPageBreak/>
        <w:t xml:space="preserve">nawierzchnia </w:t>
      </w:r>
      <w:r>
        <w:tab/>
      </w:r>
      <w:r>
        <w:tab/>
      </w:r>
      <w:r>
        <w:tab/>
      </w:r>
      <w:r>
        <w:tab/>
      </w:r>
      <w:r w:rsidRPr="00146CBB">
        <w:t>bitumiczna</w:t>
      </w:r>
      <w:r w:rsidR="006F6BA9">
        <w:t>;</w:t>
      </w:r>
    </w:p>
    <w:p w14:paraId="19E3BBF0" w14:textId="558379BC" w:rsidR="005C25C8" w:rsidRPr="00146CBB" w:rsidRDefault="009535A9" w:rsidP="005C25C8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c</w:t>
      </w:r>
      <w:r w:rsidR="005C25C8">
        <w:rPr>
          <w:noProof/>
          <w:snapToGrid w:val="0"/>
          <w:lang w:eastAsia="en-US"/>
        </w:rPr>
        <w:t>hodnik</w:t>
      </w:r>
      <w:r w:rsidR="007F06FE">
        <w:rPr>
          <w:noProof/>
          <w:snapToGrid w:val="0"/>
          <w:lang w:eastAsia="en-US"/>
        </w:rPr>
        <w:t>:</w:t>
      </w:r>
    </w:p>
    <w:p w14:paraId="7961EC87" w14:textId="77777777" w:rsidR="000832C0" w:rsidRDefault="005C25C8" w:rsidP="005C25C8">
      <w:pPr>
        <w:pStyle w:val="Greg-wypunktkreska"/>
      </w:pPr>
      <w:r w:rsidRPr="00146CBB">
        <w:t xml:space="preserve">szerokość: </w:t>
      </w:r>
      <w:r>
        <w:tab/>
      </w:r>
      <w:r>
        <w:tab/>
      </w:r>
      <w:r>
        <w:tab/>
      </w:r>
      <w:r>
        <w:tab/>
      </w:r>
      <w:r w:rsidR="004A36EE">
        <w:t>1,8</w:t>
      </w:r>
      <w:r w:rsidR="00A86532">
        <w:t xml:space="preserve"> m</w:t>
      </w:r>
    </w:p>
    <w:p w14:paraId="4EA86AB0" w14:textId="163E2B97" w:rsidR="000832C0" w:rsidRPr="00146CBB" w:rsidRDefault="000832C0" w:rsidP="000832C0">
      <w:pPr>
        <w:pStyle w:val="Greg-wypunktkreska"/>
        <w:numPr>
          <w:ilvl w:val="0"/>
          <w:numId w:val="0"/>
        </w:numPr>
        <w:ind w:left="4248"/>
      </w:pPr>
      <w:r>
        <w:t>(za wyjątkiem odcinka od ul. Dąbrowa do projektowanej zatoki autobusowej, gdzie szerokość wynosi 2,3 m)</w:t>
      </w:r>
    </w:p>
    <w:p w14:paraId="77E390C9" w14:textId="3FA3F90B" w:rsidR="005C25C8" w:rsidRDefault="005C25C8" w:rsidP="005C25C8">
      <w:pPr>
        <w:pStyle w:val="Greg-wypunktkreska"/>
      </w:pPr>
      <w:r w:rsidRPr="00146CBB">
        <w:t xml:space="preserve">nawierzchnia </w:t>
      </w:r>
      <w:r>
        <w:tab/>
      </w:r>
      <w:r>
        <w:tab/>
      </w:r>
      <w:r>
        <w:tab/>
      </w:r>
      <w:r>
        <w:tab/>
        <w:t>kostka betonowa</w:t>
      </w:r>
      <w:r w:rsidR="007F06FE">
        <w:t xml:space="preserve"> koloru szarego.</w:t>
      </w:r>
    </w:p>
    <w:p w14:paraId="34153E6A" w14:textId="77777777" w:rsidR="009073C8" w:rsidRDefault="009073C8" w:rsidP="005C25C8">
      <w:pPr>
        <w:pStyle w:val="Greg-wypunktkreska"/>
        <w:numPr>
          <w:ilvl w:val="0"/>
          <w:numId w:val="0"/>
        </w:numPr>
        <w:ind w:left="1437"/>
      </w:pPr>
    </w:p>
    <w:p w14:paraId="0C5C53BA" w14:textId="77777777" w:rsidR="009073C8" w:rsidRDefault="009073C8" w:rsidP="005C25C8">
      <w:pPr>
        <w:pStyle w:val="Greg-wypunktkreska"/>
        <w:numPr>
          <w:ilvl w:val="0"/>
          <w:numId w:val="0"/>
        </w:numPr>
        <w:ind w:left="1437"/>
      </w:pPr>
    </w:p>
    <w:p w14:paraId="4F8BFAD2" w14:textId="24888C33" w:rsidR="00D23CA1" w:rsidRPr="00146CBB" w:rsidRDefault="00D23CA1" w:rsidP="00C94CB8">
      <w:pPr>
        <w:pStyle w:val="Greg-tekst"/>
        <w:ind w:firstLine="284"/>
      </w:pPr>
      <w:r w:rsidRPr="00146CBB">
        <w:t xml:space="preserve">W związku z </w:t>
      </w:r>
      <w:r w:rsidR="00CA773D" w:rsidRPr="00146CBB">
        <w:t>projektowanymi ciągami pieszymi i rowerowymi</w:t>
      </w:r>
      <w:r w:rsidR="00E0136E" w:rsidRPr="00146CBB">
        <w:t xml:space="preserve"> przewidziano </w:t>
      </w:r>
      <w:r w:rsidR="00D05628" w:rsidRPr="00146CBB">
        <w:t>następujące</w:t>
      </w:r>
      <w:r w:rsidR="00E0136E" w:rsidRPr="00146CBB">
        <w:t xml:space="preserve"> parametr</w:t>
      </w:r>
      <w:r w:rsidR="00D05628" w:rsidRPr="00146CBB">
        <w:t>y</w:t>
      </w:r>
      <w:r w:rsidR="00E0136E" w:rsidRPr="00146CBB">
        <w:t xml:space="preserve"> przejść dla pieszych i przejazdów dla rowerów</w:t>
      </w:r>
      <w:r w:rsidR="00D05628" w:rsidRPr="00146CBB">
        <w:t>:</w:t>
      </w:r>
    </w:p>
    <w:p w14:paraId="1754463E" w14:textId="67BA956B" w:rsidR="00C94CB8" w:rsidRPr="00146CBB" w:rsidRDefault="00C94CB8" w:rsidP="00C94CB8">
      <w:pPr>
        <w:pStyle w:val="Greg-tekst"/>
        <w:ind w:firstLine="284"/>
      </w:pPr>
    </w:p>
    <w:p w14:paraId="6EC0A28B" w14:textId="45357E62" w:rsidR="009073C8" w:rsidRDefault="009073C8" w:rsidP="009073C8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przejazd na północnym wlocie ul. Dąbrowa:</w:t>
      </w:r>
    </w:p>
    <w:p w14:paraId="584A9C57" w14:textId="77777777" w:rsidR="009073C8" w:rsidRDefault="009073C8" w:rsidP="009073C8">
      <w:pPr>
        <w:pStyle w:val="Greg-wypunkt"/>
        <w:numPr>
          <w:ilvl w:val="1"/>
          <w:numId w:val="2"/>
        </w:numPr>
      </w:pPr>
      <w:r>
        <w:t>przejście scalone z przejazdem:</w:t>
      </w:r>
    </w:p>
    <w:p w14:paraId="415C9D02" w14:textId="65D6752B" w:rsidR="009073C8" w:rsidRPr="00146CBB" w:rsidRDefault="009073C8" w:rsidP="009073C8">
      <w:pPr>
        <w:pStyle w:val="Greg-wypunktkreskapodciecie"/>
      </w:pPr>
      <w:r w:rsidRPr="00146CBB">
        <w:t xml:space="preserve">szerokość przejścia dla pieszych – </w:t>
      </w:r>
      <w:r>
        <w:t>2,5</w:t>
      </w:r>
      <w:r w:rsidRPr="00146CBB">
        <w:t>m</w:t>
      </w:r>
    </w:p>
    <w:p w14:paraId="190022AE" w14:textId="77777777" w:rsidR="009073C8" w:rsidRPr="00146CBB" w:rsidRDefault="009073C8" w:rsidP="009073C8">
      <w:pPr>
        <w:pStyle w:val="Greg-wypunktkreskapodciecie"/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353F3598" w14:textId="629132BE" w:rsidR="009073C8" w:rsidRDefault="009073C8" w:rsidP="009073C8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>8,4</w:t>
      </w:r>
      <w:r w:rsidRPr="00146CBB">
        <w:t xml:space="preserve"> m.</w:t>
      </w:r>
    </w:p>
    <w:p w14:paraId="7427F94D" w14:textId="77777777" w:rsidR="007D5918" w:rsidRDefault="007D5918" w:rsidP="007D5918">
      <w:pPr>
        <w:pStyle w:val="Greg-wypunkt"/>
        <w:numPr>
          <w:ilvl w:val="0"/>
          <w:numId w:val="0"/>
        </w:numPr>
        <w:ind w:left="1797"/>
      </w:pPr>
    </w:p>
    <w:p w14:paraId="2CCE3580" w14:textId="29A436D8" w:rsidR="007D5918" w:rsidRDefault="007D5918" w:rsidP="007D5918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przejście dla pieszych na ul. Glinki pomiędzy projektowanymi zatokami autobusowymi:</w:t>
      </w:r>
    </w:p>
    <w:p w14:paraId="2A3ADFB5" w14:textId="52870C30" w:rsidR="007D5918" w:rsidRPr="00146CBB" w:rsidRDefault="007D5918" w:rsidP="0032302E">
      <w:pPr>
        <w:pStyle w:val="Greg-wypunkt"/>
        <w:numPr>
          <w:ilvl w:val="1"/>
          <w:numId w:val="2"/>
        </w:numPr>
      </w:pPr>
      <w:r>
        <w:t xml:space="preserve">szerokość przejść </w:t>
      </w:r>
      <w:r w:rsidRPr="00146CBB">
        <w:t xml:space="preserve">dla pieszych – </w:t>
      </w:r>
      <w:r>
        <w:t xml:space="preserve">4,0 </w:t>
      </w:r>
      <w:r w:rsidRPr="00146CBB">
        <w:t>m</w:t>
      </w:r>
    </w:p>
    <w:p w14:paraId="624560E5" w14:textId="3139F76A" w:rsidR="007D5918" w:rsidRDefault="007D5918" w:rsidP="007D5918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>3,56 m i 3,0</w:t>
      </w:r>
      <w:r w:rsidRPr="00146CBB">
        <w:t xml:space="preserve"> m.</w:t>
      </w:r>
    </w:p>
    <w:p w14:paraId="44520453" w14:textId="77777777" w:rsidR="007D5918" w:rsidRDefault="007D5918" w:rsidP="007D5918">
      <w:pPr>
        <w:pStyle w:val="Greg-wypunkt"/>
        <w:numPr>
          <w:ilvl w:val="0"/>
          <w:numId w:val="0"/>
        </w:numPr>
        <w:ind w:left="1797"/>
      </w:pPr>
    </w:p>
    <w:p w14:paraId="195F17F1" w14:textId="5F0DB3E5" w:rsidR="007D5918" w:rsidRDefault="007D5918" w:rsidP="007D5918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przejście dla pieszych na ul. Glinki przy skrzyżowaniu z ul. Kozala:</w:t>
      </w:r>
    </w:p>
    <w:p w14:paraId="70263E4E" w14:textId="77777777" w:rsidR="007D5918" w:rsidRPr="00146CBB" w:rsidRDefault="007D5918" w:rsidP="007D5918">
      <w:pPr>
        <w:pStyle w:val="Greg-wypunkt"/>
        <w:numPr>
          <w:ilvl w:val="1"/>
          <w:numId w:val="2"/>
        </w:numPr>
      </w:pPr>
      <w:r>
        <w:t xml:space="preserve">szerokość przejść </w:t>
      </w:r>
      <w:r w:rsidRPr="00146CBB">
        <w:t xml:space="preserve">dla pieszych – </w:t>
      </w:r>
      <w:r>
        <w:t xml:space="preserve">4,0 </w:t>
      </w:r>
      <w:r w:rsidRPr="00146CBB">
        <w:t>m</w:t>
      </w:r>
    </w:p>
    <w:p w14:paraId="06313AAA" w14:textId="6E09335C" w:rsidR="007D5918" w:rsidRDefault="007D5918" w:rsidP="007D5918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>3,00 m i 3,0</w:t>
      </w:r>
      <w:r w:rsidRPr="00146CBB">
        <w:t xml:space="preserve"> m.</w:t>
      </w:r>
    </w:p>
    <w:p w14:paraId="6CF54B85" w14:textId="77777777" w:rsidR="007D5918" w:rsidRDefault="007D5918" w:rsidP="007D5918">
      <w:pPr>
        <w:pStyle w:val="Greg-wypunkt"/>
        <w:numPr>
          <w:ilvl w:val="0"/>
          <w:numId w:val="0"/>
        </w:numPr>
        <w:ind w:left="1797"/>
      </w:pPr>
    </w:p>
    <w:p w14:paraId="13124FA0" w14:textId="22E4284E" w:rsidR="007D5918" w:rsidRDefault="007D5918" w:rsidP="007D5918">
      <w:pPr>
        <w:pStyle w:val="Greg-wypunkt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skrzyżowanie ul. </w:t>
      </w:r>
      <w:r>
        <w:rPr>
          <w:noProof/>
          <w:snapToGrid w:val="0"/>
          <w:lang w:eastAsia="en-US"/>
        </w:rPr>
        <w:t>Glinki i ul. Białostockiej:</w:t>
      </w:r>
      <w:r w:rsidRPr="0040217B">
        <w:rPr>
          <w:noProof/>
          <w:snapToGrid w:val="0"/>
          <w:lang w:eastAsia="en-US"/>
        </w:rPr>
        <w:t xml:space="preserve"> </w:t>
      </w:r>
    </w:p>
    <w:p w14:paraId="40857415" w14:textId="15BE02C5" w:rsidR="007D5918" w:rsidRPr="0040217B" w:rsidRDefault="007D5918" w:rsidP="007D5918">
      <w:pPr>
        <w:pStyle w:val="Greg-wypunktkreska"/>
        <w:rPr>
          <w:noProof/>
          <w:snapToGrid w:val="0"/>
          <w:lang w:eastAsia="en-US"/>
        </w:rPr>
      </w:pPr>
      <w:r w:rsidRPr="007635EA">
        <w:t xml:space="preserve">wlot </w:t>
      </w:r>
      <w:r>
        <w:t>północny ul. Białostockiej</w:t>
      </w:r>
      <w:r w:rsidRPr="0040217B">
        <w:rPr>
          <w:noProof/>
          <w:snapToGrid w:val="0"/>
          <w:lang w:eastAsia="en-US"/>
        </w:rPr>
        <w:t>:</w:t>
      </w:r>
    </w:p>
    <w:p w14:paraId="76DE80EA" w14:textId="77777777" w:rsidR="007D5918" w:rsidRDefault="007D5918" w:rsidP="007D5918">
      <w:pPr>
        <w:pStyle w:val="Greg-wypunkt"/>
        <w:numPr>
          <w:ilvl w:val="0"/>
          <w:numId w:val="0"/>
        </w:numPr>
        <w:ind w:left="1701" w:firstLine="24"/>
      </w:pPr>
      <w:r>
        <w:t>przejście scalone z przejazdem:</w:t>
      </w:r>
    </w:p>
    <w:p w14:paraId="510495EE" w14:textId="2CA1B06B" w:rsidR="007D5918" w:rsidRPr="00146CBB" w:rsidRDefault="007D5918" w:rsidP="007D5918">
      <w:pPr>
        <w:pStyle w:val="Greg-wypunktkreskapodciecie"/>
        <w:ind w:hanging="33"/>
      </w:pPr>
      <w:r w:rsidRPr="00146CBB">
        <w:t xml:space="preserve">szerokość przejścia dla pieszych – </w:t>
      </w:r>
      <w:r>
        <w:t xml:space="preserve">2,75 </w:t>
      </w:r>
      <w:r w:rsidRPr="00146CBB">
        <w:t>m</w:t>
      </w:r>
    </w:p>
    <w:p w14:paraId="37F8AE4B" w14:textId="77777777" w:rsidR="007D5918" w:rsidRPr="00146CBB" w:rsidRDefault="007D5918" w:rsidP="007D5918">
      <w:pPr>
        <w:pStyle w:val="Greg-wypunktkreskapodciecie"/>
        <w:ind w:hanging="33"/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5A433D20" w14:textId="76C2310C" w:rsidR="007D5918" w:rsidRDefault="007D5918" w:rsidP="007D5918">
      <w:pPr>
        <w:pStyle w:val="Greg-wypunkt"/>
        <w:numPr>
          <w:ilvl w:val="0"/>
          <w:numId w:val="0"/>
        </w:numPr>
        <w:ind w:left="1721"/>
      </w:pPr>
      <w:r>
        <w:t>d</w:t>
      </w:r>
      <w:r w:rsidRPr="00146CBB">
        <w:t xml:space="preserve">ługość – </w:t>
      </w:r>
      <w:r>
        <w:t>6,1</w:t>
      </w:r>
      <w:r w:rsidRPr="00146CBB">
        <w:t xml:space="preserve"> m.</w:t>
      </w:r>
    </w:p>
    <w:p w14:paraId="6EE2C0F0" w14:textId="12E08CAD" w:rsidR="007D5918" w:rsidRPr="0040217B" w:rsidRDefault="007D5918" w:rsidP="007D5918">
      <w:pPr>
        <w:pStyle w:val="Greg-wypunktkreska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wlot </w:t>
      </w:r>
      <w:r>
        <w:t>wschodni ul. Glinki</w:t>
      </w:r>
      <w:r w:rsidRPr="0040217B">
        <w:rPr>
          <w:noProof/>
          <w:snapToGrid w:val="0"/>
          <w:lang w:eastAsia="en-US"/>
        </w:rPr>
        <w:t>:</w:t>
      </w:r>
    </w:p>
    <w:p w14:paraId="70B639FE" w14:textId="77777777" w:rsidR="007D5918" w:rsidRPr="00146CBB" w:rsidRDefault="007D5918" w:rsidP="007D5918">
      <w:pPr>
        <w:pStyle w:val="Greg-wypunkt"/>
        <w:numPr>
          <w:ilvl w:val="0"/>
          <w:numId w:val="0"/>
        </w:numPr>
        <w:ind w:left="1721"/>
      </w:pPr>
      <w:r>
        <w:t xml:space="preserve">szerokość przejść </w:t>
      </w:r>
      <w:r w:rsidRPr="00146CBB">
        <w:t xml:space="preserve">dla pieszych – </w:t>
      </w:r>
      <w:r>
        <w:t xml:space="preserve">4,0 </w:t>
      </w:r>
      <w:r w:rsidRPr="00146CBB">
        <w:t>m</w:t>
      </w:r>
    </w:p>
    <w:p w14:paraId="19DBC2C8" w14:textId="77777777" w:rsidR="007D5918" w:rsidRDefault="007D5918" w:rsidP="007D5918">
      <w:pPr>
        <w:pStyle w:val="Greg-wypunkt"/>
        <w:numPr>
          <w:ilvl w:val="0"/>
          <w:numId w:val="0"/>
        </w:numPr>
        <w:ind w:left="1721"/>
      </w:pPr>
      <w:r w:rsidRPr="00146CBB">
        <w:t xml:space="preserve">długość – </w:t>
      </w:r>
      <w:r>
        <w:t>3,00 m i 3,0</w:t>
      </w:r>
      <w:r w:rsidRPr="00146CBB">
        <w:t xml:space="preserve"> m.</w:t>
      </w:r>
    </w:p>
    <w:p w14:paraId="173C9E94" w14:textId="77777777" w:rsidR="007D5918" w:rsidRDefault="007D5918" w:rsidP="007D5918">
      <w:pPr>
        <w:pStyle w:val="Greg-wypunktkreska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wlot </w:t>
      </w:r>
      <w:r>
        <w:t>zachodni ul. Glinki</w:t>
      </w:r>
      <w:r w:rsidRPr="0040217B">
        <w:rPr>
          <w:noProof/>
          <w:snapToGrid w:val="0"/>
          <w:lang w:eastAsia="en-US"/>
        </w:rPr>
        <w:t>:</w:t>
      </w:r>
    </w:p>
    <w:p w14:paraId="4192C99E" w14:textId="77777777" w:rsidR="007D5918" w:rsidRPr="00146CBB" w:rsidRDefault="007D5918" w:rsidP="007D5918">
      <w:pPr>
        <w:pStyle w:val="Greg-wypunkt"/>
        <w:numPr>
          <w:ilvl w:val="0"/>
          <w:numId w:val="0"/>
        </w:numPr>
        <w:ind w:left="1721"/>
      </w:pPr>
      <w:r>
        <w:t xml:space="preserve">szerokość przejść </w:t>
      </w:r>
      <w:r w:rsidRPr="00146CBB">
        <w:t xml:space="preserve">dla pieszych – </w:t>
      </w:r>
      <w:r>
        <w:t xml:space="preserve">4,0 </w:t>
      </w:r>
      <w:r w:rsidRPr="00146CBB">
        <w:t>m</w:t>
      </w:r>
    </w:p>
    <w:p w14:paraId="374D90F5" w14:textId="77777777" w:rsidR="007D5918" w:rsidRDefault="007D5918" w:rsidP="007D5918">
      <w:pPr>
        <w:pStyle w:val="Greg-wypunkt"/>
        <w:numPr>
          <w:ilvl w:val="0"/>
          <w:numId w:val="0"/>
        </w:numPr>
        <w:ind w:left="1721"/>
      </w:pPr>
      <w:r w:rsidRPr="00146CBB">
        <w:t xml:space="preserve">długość – </w:t>
      </w:r>
      <w:r>
        <w:t>3,00 m i 3,0</w:t>
      </w:r>
      <w:r w:rsidRPr="00146CBB">
        <w:t xml:space="preserve"> m.</w:t>
      </w:r>
    </w:p>
    <w:p w14:paraId="44BDC893" w14:textId="77777777" w:rsidR="00A86532" w:rsidRDefault="00A86532" w:rsidP="00A86532">
      <w:pPr>
        <w:pStyle w:val="Greg-wypunkt"/>
        <w:numPr>
          <w:ilvl w:val="0"/>
          <w:numId w:val="0"/>
        </w:numPr>
        <w:ind w:left="644"/>
        <w:rPr>
          <w:noProof/>
          <w:snapToGrid w:val="0"/>
          <w:highlight w:val="yellow"/>
          <w:lang w:eastAsia="en-US"/>
        </w:rPr>
      </w:pPr>
    </w:p>
    <w:p w14:paraId="3FC4965B" w14:textId="4226F8B7" w:rsidR="00A86532" w:rsidRDefault="00A86532" w:rsidP="00A86532">
      <w:pPr>
        <w:pStyle w:val="Greg-wypunkt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skrzyżowanie ul. </w:t>
      </w:r>
      <w:r w:rsidR="004A36EE">
        <w:rPr>
          <w:noProof/>
          <w:snapToGrid w:val="0"/>
          <w:lang w:eastAsia="en-US"/>
        </w:rPr>
        <w:t xml:space="preserve">Glinki, </w:t>
      </w:r>
      <w:r>
        <w:rPr>
          <w:noProof/>
          <w:snapToGrid w:val="0"/>
          <w:lang w:eastAsia="en-US"/>
        </w:rPr>
        <w:t>u</w:t>
      </w:r>
      <w:r w:rsidR="004A36EE">
        <w:rPr>
          <w:noProof/>
          <w:snapToGrid w:val="0"/>
          <w:lang w:eastAsia="en-US"/>
        </w:rPr>
        <w:t>l. Rysiej i ul. Białogardzkiej</w:t>
      </w:r>
      <w:r>
        <w:rPr>
          <w:noProof/>
          <w:snapToGrid w:val="0"/>
          <w:lang w:eastAsia="en-US"/>
        </w:rPr>
        <w:t>:</w:t>
      </w:r>
      <w:r w:rsidRPr="0040217B">
        <w:rPr>
          <w:noProof/>
          <w:snapToGrid w:val="0"/>
          <w:lang w:eastAsia="en-US"/>
        </w:rPr>
        <w:t xml:space="preserve"> </w:t>
      </w:r>
    </w:p>
    <w:p w14:paraId="73C8EA8F" w14:textId="1D7D790E" w:rsidR="00A86532" w:rsidRPr="0040217B" w:rsidRDefault="00A86532" w:rsidP="00A86532">
      <w:pPr>
        <w:pStyle w:val="Greg-wypunktkreska"/>
        <w:rPr>
          <w:noProof/>
          <w:snapToGrid w:val="0"/>
          <w:lang w:eastAsia="en-US"/>
        </w:rPr>
      </w:pPr>
      <w:r w:rsidRPr="007635EA">
        <w:t xml:space="preserve">wlot </w:t>
      </w:r>
      <w:r>
        <w:t>północny ul.</w:t>
      </w:r>
      <w:r w:rsidR="00251DF6">
        <w:t xml:space="preserve"> Białogardzkiej</w:t>
      </w:r>
      <w:r w:rsidRPr="0040217B">
        <w:rPr>
          <w:noProof/>
          <w:snapToGrid w:val="0"/>
          <w:lang w:eastAsia="en-US"/>
        </w:rPr>
        <w:t>:</w:t>
      </w:r>
    </w:p>
    <w:p w14:paraId="576E1510" w14:textId="77777777" w:rsidR="00251DF6" w:rsidRDefault="00251DF6" w:rsidP="00251DF6">
      <w:pPr>
        <w:pStyle w:val="Greg-wypunkt"/>
        <w:numPr>
          <w:ilvl w:val="0"/>
          <w:numId w:val="0"/>
        </w:numPr>
        <w:ind w:left="1701" w:firstLine="24"/>
      </w:pPr>
      <w:r>
        <w:t>przejście scalone z przejazdem:</w:t>
      </w:r>
    </w:p>
    <w:p w14:paraId="352AF3FC" w14:textId="66C9AD67" w:rsidR="00251DF6" w:rsidRPr="00146CBB" w:rsidRDefault="00251DF6" w:rsidP="00251DF6">
      <w:pPr>
        <w:pStyle w:val="Greg-wypunktkreskapodciecie"/>
        <w:ind w:hanging="33"/>
      </w:pPr>
      <w:r w:rsidRPr="00146CBB">
        <w:t xml:space="preserve">szerokość przejścia dla pieszych – </w:t>
      </w:r>
      <w:r>
        <w:t xml:space="preserve">2,50 </w:t>
      </w:r>
      <w:r w:rsidRPr="00146CBB">
        <w:t>m</w:t>
      </w:r>
    </w:p>
    <w:p w14:paraId="4BDED6F9" w14:textId="77777777" w:rsidR="00251DF6" w:rsidRPr="00146CBB" w:rsidRDefault="00251DF6" w:rsidP="00251DF6">
      <w:pPr>
        <w:pStyle w:val="Greg-wypunktkreskapodciecie"/>
        <w:ind w:hanging="33"/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61B385F6" w14:textId="2629C38D" w:rsidR="00A86532" w:rsidRDefault="00A86532" w:rsidP="00A86532">
      <w:pPr>
        <w:pStyle w:val="Greg-wypunktkreskapodciecie"/>
      </w:pPr>
      <w:r w:rsidRPr="00146CBB">
        <w:t xml:space="preserve">długość – </w:t>
      </w:r>
      <w:r w:rsidR="004A36EE">
        <w:t>6,</w:t>
      </w:r>
      <w:r w:rsidR="00251DF6">
        <w:t>50</w:t>
      </w:r>
      <w:r>
        <w:t xml:space="preserve"> </w:t>
      </w:r>
      <w:r w:rsidRPr="00146CBB">
        <w:t>m.</w:t>
      </w:r>
    </w:p>
    <w:p w14:paraId="3F2727E7" w14:textId="1FEDFDE0" w:rsidR="00A86532" w:rsidRPr="0040217B" w:rsidRDefault="00A86532" w:rsidP="00A86532">
      <w:pPr>
        <w:pStyle w:val="Greg-wypunktkreska"/>
        <w:rPr>
          <w:noProof/>
          <w:snapToGrid w:val="0"/>
          <w:lang w:eastAsia="en-US"/>
        </w:rPr>
      </w:pPr>
      <w:r w:rsidRPr="007635EA">
        <w:t xml:space="preserve">wlot </w:t>
      </w:r>
      <w:r>
        <w:t xml:space="preserve">południowy ul. </w:t>
      </w:r>
      <w:r w:rsidR="00251DF6">
        <w:t>Rysiej</w:t>
      </w:r>
      <w:r w:rsidRPr="0040217B">
        <w:rPr>
          <w:noProof/>
          <w:snapToGrid w:val="0"/>
          <w:lang w:eastAsia="en-US"/>
        </w:rPr>
        <w:t>:</w:t>
      </w:r>
    </w:p>
    <w:p w14:paraId="1B6D173D" w14:textId="0901E7F2" w:rsidR="00A86532" w:rsidRDefault="00A86532" w:rsidP="00A86532">
      <w:pPr>
        <w:pStyle w:val="Greg-wypunktkreskapodciecie"/>
      </w:pPr>
      <w:r w:rsidRPr="0040217B">
        <w:t>szerokość przejazd</w:t>
      </w:r>
      <w:r w:rsidR="00251DF6">
        <w:t>u</w:t>
      </w:r>
      <w:r w:rsidRPr="00146CBB">
        <w:t xml:space="preserve"> dla rowerzystów –</w:t>
      </w:r>
      <w:r>
        <w:t xml:space="preserve"> 3,0 </w:t>
      </w:r>
      <w:r w:rsidRPr="00146CBB">
        <w:t>m</w:t>
      </w:r>
    </w:p>
    <w:p w14:paraId="1C057D16" w14:textId="77777777" w:rsidR="00251DF6" w:rsidRPr="00146CBB" w:rsidRDefault="00251DF6" w:rsidP="00251DF6">
      <w:pPr>
        <w:pStyle w:val="Greg-wypunktkreskapodciecie"/>
      </w:pPr>
      <w:r w:rsidRPr="00146CBB">
        <w:lastRenderedPageBreak/>
        <w:t xml:space="preserve">szerokość przejścia dla pieszych – </w:t>
      </w:r>
      <w:r>
        <w:t xml:space="preserve">2,50 </w:t>
      </w:r>
      <w:r w:rsidRPr="00146CBB">
        <w:t>m</w:t>
      </w:r>
    </w:p>
    <w:p w14:paraId="43215268" w14:textId="7BD40ACF" w:rsidR="00A86532" w:rsidRDefault="00A86532" w:rsidP="00A86532">
      <w:pPr>
        <w:pStyle w:val="Greg-wypunktkreskapodciecie"/>
      </w:pPr>
      <w:r w:rsidRPr="00146CBB">
        <w:t xml:space="preserve">długość – </w:t>
      </w:r>
      <w:r w:rsidR="00251DF6">
        <w:t>6,70</w:t>
      </w:r>
      <w:r>
        <w:t xml:space="preserve"> </w:t>
      </w:r>
      <w:r w:rsidRPr="00146CBB">
        <w:t>m.</w:t>
      </w:r>
    </w:p>
    <w:p w14:paraId="7063320D" w14:textId="245F0A21" w:rsidR="00A86532" w:rsidRPr="0040217B" w:rsidRDefault="00A86532" w:rsidP="00A86532">
      <w:pPr>
        <w:pStyle w:val="Greg-wypunktkreska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 </w:t>
      </w:r>
      <w:bookmarkStart w:id="5" w:name="_Hlk132197841"/>
      <w:r w:rsidRPr="0040217B">
        <w:rPr>
          <w:noProof/>
          <w:snapToGrid w:val="0"/>
          <w:lang w:eastAsia="en-US"/>
        </w:rPr>
        <w:t xml:space="preserve">wlot </w:t>
      </w:r>
      <w:r>
        <w:t xml:space="preserve">wschodni ul. </w:t>
      </w:r>
      <w:r w:rsidR="004A36EE">
        <w:t>Glinki</w:t>
      </w:r>
      <w:r w:rsidRPr="0040217B">
        <w:rPr>
          <w:noProof/>
          <w:snapToGrid w:val="0"/>
          <w:lang w:eastAsia="en-US"/>
        </w:rPr>
        <w:t>:</w:t>
      </w:r>
    </w:p>
    <w:p w14:paraId="174AA9CE" w14:textId="77777777" w:rsidR="00251DF6" w:rsidRDefault="00251DF6" w:rsidP="00251DF6">
      <w:pPr>
        <w:pStyle w:val="Greg-wypunktkreskapodciecie"/>
      </w:pPr>
      <w:r w:rsidRPr="0040217B">
        <w:t>szerokość przejazd</w:t>
      </w:r>
      <w:r>
        <w:t>u</w:t>
      </w:r>
      <w:r w:rsidRPr="00146CBB">
        <w:t xml:space="preserve"> dla rowerzystów –</w:t>
      </w:r>
      <w:r>
        <w:t xml:space="preserve"> 3,0 </w:t>
      </w:r>
      <w:r w:rsidRPr="00146CBB">
        <w:t>m</w:t>
      </w:r>
    </w:p>
    <w:p w14:paraId="26610447" w14:textId="77777777" w:rsidR="00251DF6" w:rsidRPr="00146CBB" w:rsidRDefault="00251DF6" w:rsidP="00251DF6">
      <w:pPr>
        <w:pStyle w:val="Greg-wypunktkreskapodciecie"/>
      </w:pPr>
      <w:r w:rsidRPr="00146CBB">
        <w:t xml:space="preserve">szerokość przejścia dla pieszych – </w:t>
      </w:r>
      <w:r>
        <w:t xml:space="preserve">2,50 </w:t>
      </w:r>
      <w:r w:rsidRPr="00146CBB">
        <w:t>m</w:t>
      </w:r>
    </w:p>
    <w:p w14:paraId="72EDD35C" w14:textId="77777777" w:rsidR="00251DF6" w:rsidRDefault="00251DF6" w:rsidP="00251DF6">
      <w:pPr>
        <w:pStyle w:val="Greg-wypunktkreskapodciecie"/>
      </w:pPr>
      <w:r w:rsidRPr="00146CBB">
        <w:t xml:space="preserve">długość – </w:t>
      </w:r>
      <w:r>
        <w:t xml:space="preserve">6,70 </w:t>
      </w:r>
      <w:r w:rsidRPr="00146CBB">
        <w:t>m.</w:t>
      </w:r>
    </w:p>
    <w:p w14:paraId="3215CF19" w14:textId="13EF4355" w:rsidR="00A86532" w:rsidRDefault="00A86532" w:rsidP="00A86532">
      <w:pPr>
        <w:pStyle w:val="Greg-wypunktkreska"/>
        <w:rPr>
          <w:noProof/>
          <w:snapToGrid w:val="0"/>
          <w:lang w:eastAsia="en-US"/>
        </w:rPr>
      </w:pPr>
      <w:r w:rsidRPr="0040217B">
        <w:rPr>
          <w:noProof/>
          <w:snapToGrid w:val="0"/>
          <w:lang w:eastAsia="en-US"/>
        </w:rPr>
        <w:t xml:space="preserve">wlot </w:t>
      </w:r>
      <w:r>
        <w:t xml:space="preserve">zachodni ul. </w:t>
      </w:r>
      <w:r w:rsidR="004A36EE">
        <w:t>Glinki</w:t>
      </w:r>
      <w:r w:rsidRPr="0040217B">
        <w:rPr>
          <w:noProof/>
          <w:snapToGrid w:val="0"/>
          <w:lang w:eastAsia="en-US"/>
        </w:rPr>
        <w:t>:</w:t>
      </w:r>
    </w:p>
    <w:p w14:paraId="127A6799" w14:textId="77777777" w:rsidR="00251DF6" w:rsidRDefault="00251DF6" w:rsidP="00251DF6">
      <w:pPr>
        <w:pStyle w:val="Greg-wypunktkreskapodciecie"/>
      </w:pPr>
      <w:r w:rsidRPr="0040217B">
        <w:t>szerokość przejazd</w:t>
      </w:r>
      <w:r>
        <w:t>u</w:t>
      </w:r>
      <w:r w:rsidRPr="00146CBB">
        <w:t xml:space="preserve"> dla rowerzystów –</w:t>
      </w:r>
      <w:r>
        <w:t xml:space="preserve"> 3,0 </w:t>
      </w:r>
      <w:r w:rsidRPr="00146CBB">
        <w:t>m</w:t>
      </w:r>
    </w:p>
    <w:p w14:paraId="7CE520F6" w14:textId="77777777" w:rsidR="00251DF6" w:rsidRPr="00146CBB" w:rsidRDefault="00251DF6" w:rsidP="00251DF6">
      <w:pPr>
        <w:pStyle w:val="Greg-wypunktkreskapodciecie"/>
      </w:pPr>
      <w:r w:rsidRPr="00146CBB">
        <w:t xml:space="preserve">szerokość przejścia dla pieszych – </w:t>
      </w:r>
      <w:r>
        <w:t xml:space="preserve">2,50 </w:t>
      </w:r>
      <w:r w:rsidRPr="00146CBB">
        <w:t>m</w:t>
      </w:r>
    </w:p>
    <w:p w14:paraId="5F60E08A" w14:textId="0AE923FE" w:rsidR="00A86532" w:rsidRPr="006200CF" w:rsidRDefault="00251DF6" w:rsidP="00A86532">
      <w:pPr>
        <w:pStyle w:val="Greg-wypunktkreskapodciecie"/>
      </w:pPr>
      <w:r w:rsidRPr="00146CBB">
        <w:t xml:space="preserve">długość – </w:t>
      </w:r>
      <w:r>
        <w:t xml:space="preserve">8,40 </w:t>
      </w:r>
      <w:r w:rsidRPr="00146CBB">
        <w:t>m.</w:t>
      </w:r>
    </w:p>
    <w:bookmarkEnd w:id="5"/>
    <w:p w14:paraId="22930220" w14:textId="77777777" w:rsidR="00A86532" w:rsidRDefault="00A86532" w:rsidP="00A86532">
      <w:pPr>
        <w:pStyle w:val="Greg-wypunkt"/>
        <w:numPr>
          <w:ilvl w:val="0"/>
          <w:numId w:val="0"/>
        </w:numPr>
        <w:ind w:left="644"/>
        <w:rPr>
          <w:noProof/>
          <w:snapToGrid w:val="0"/>
          <w:highlight w:val="yellow"/>
          <w:lang w:eastAsia="en-US"/>
        </w:rPr>
      </w:pPr>
    </w:p>
    <w:p w14:paraId="7CC53FFE" w14:textId="4F961074" w:rsidR="00A86532" w:rsidRDefault="00D05A54" w:rsidP="00A86532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przejazd na ul. Czarny Szlak</w:t>
      </w:r>
      <w:r w:rsidR="00A86532">
        <w:rPr>
          <w:noProof/>
          <w:snapToGrid w:val="0"/>
          <w:lang w:eastAsia="en-US"/>
        </w:rPr>
        <w:t>:</w:t>
      </w:r>
      <w:r w:rsidR="00A86532" w:rsidRPr="0040217B">
        <w:rPr>
          <w:noProof/>
          <w:snapToGrid w:val="0"/>
          <w:lang w:eastAsia="en-US"/>
        </w:rPr>
        <w:t xml:space="preserve"> </w:t>
      </w:r>
    </w:p>
    <w:p w14:paraId="290F9D78" w14:textId="77777777" w:rsidR="00D05A54" w:rsidRDefault="00D05A54" w:rsidP="00D05A54">
      <w:pPr>
        <w:pStyle w:val="Greg-wypunkt"/>
        <w:numPr>
          <w:ilvl w:val="1"/>
          <w:numId w:val="2"/>
        </w:numPr>
      </w:pPr>
      <w:r>
        <w:t>przejście scalone z przejazdem:</w:t>
      </w:r>
    </w:p>
    <w:p w14:paraId="5718BAC4" w14:textId="38E1C569" w:rsidR="00D05A54" w:rsidRPr="00146CBB" w:rsidRDefault="00D05A54" w:rsidP="00D05A54">
      <w:pPr>
        <w:pStyle w:val="Greg-wypunktkreskapodciecie"/>
      </w:pPr>
      <w:r w:rsidRPr="00146CBB">
        <w:t xml:space="preserve">szerokość przejścia dla pieszych – </w:t>
      </w:r>
      <w:r w:rsidR="00B9605D">
        <w:t>2</w:t>
      </w:r>
      <w:r w:rsidRPr="00146CBB">
        <w:t>,</w:t>
      </w:r>
      <w:r w:rsidR="00B9605D">
        <w:t>5</w:t>
      </w:r>
      <w:r>
        <w:t>0</w:t>
      </w:r>
      <w:r w:rsidRPr="00146CBB">
        <w:t>m</w:t>
      </w:r>
    </w:p>
    <w:p w14:paraId="6AC1D78E" w14:textId="77777777" w:rsidR="00D05A54" w:rsidRPr="00146CBB" w:rsidRDefault="00D05A54" w:rsidP="00D05A54">
      <w:pPr>
        <w:pStyle w:val="Greg-wypunktkreskapodciecie"/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29774112" w14:textId="0613DB77" w:rsidR="00D05A54" w:rsidRDefault="00D05A54" w:rsidP="00D05A54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>7,</w:t>
      </w:r>
      <w:r w:rsidR="00B9605D">
        <w:t>3</w:t>
      </w:r>
      <w:r>
        <w:t xml:space="preserve"> </w:t>
      </w:r>
      <w:r w:rsidRPr="00146CBB">
        <w:t>m.</w:t>
      </w:r>
    </w:p>
    <w:p w14:paraId="4E14AAB0" w14:textId="77777777" w:rsidR="00B9605D" w:rsidRDefault="00B9605D" w:rsidP="00B9605D">
      <w:pPr>
        <w:pStyle w:val="Greg-wypunkt"/>
        <w:numPr>
          <w:ilvl w:val="0"/>
          <w:numId w:val="0"/>
        </w:numPr>
        <w:ind w:left="1797"/>
      </w:pPr>
    </w:p>
    <w:p w14:paraId="7111EA3F" w14:textId="07AF074F" w:rsidR="00B9605D" w:rsidRDefault="00B9605D" w:rsidP="00B9605D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przejście dla pieszych na ul. Glinki przy przy ul. Czarny Szlak:</w:t>
      </w:r>
    </w:p>
    <w:p w14:paraId="57545891" w14:textId="7959A288" w:rsidR="00B9605D" w:rsidRPr="00146CBB" w:rsidRDefault="00B9605D" w:rsidP="00B9605D">
      <w:pPr>
        <w:pStyle w:val="Greg-wypunkt"/>
        <w:numPr>
          <w:ilvl w:val="1"/>
          <w:numId w:val="2"/>
        </w:numPr>
      </w:pPr>
      <w:r>
        <w:t xml:space="preserve">szerokość przejścia </w:t>
      </w:r>
      <w:r w:rsidRPr="00146CBB">
        <w:t xml:space="preserve">dla pieszych – </w:t>
      </w:r>
      <w:r>
        <w:t xml:space="preserve">2,5 </w:t>
      </w:r>
      <w:r w:rsidRPr="00146CBB">
        <w:t>m</w:t>
      </w:r>
    </w:p>
    <w:p w14:paraId="59D68FCF" w14:textId="0D12687B" w:rsidR="00B9605D" w:rsidRDefault="00B9605D" w:rsidP="00B9605D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>7,0</w:t>
      </w:r>
      <w:r w:rsidRPr="00146CBB">
        <w:t xml:space="preserve"> m.</w:t>
      </w:r>
    </w:p>
    <w:p w14:paraId="7CF33A51" w14:textId="77777777" w:rsidR="00FC1DAE" w:rsidRDefault="00FC1DAE" w:rsidP="00FC1DAE">
      <w:pPr>
        <w:pStyle w:val="Greg-wypunkt"/>
        <w:numPr>
          <w:ilvl w:val="0"/>
          <w:numId w:val="0"/>
        </w:numPr>
        <w:ind w:left="1797"/>
      </w:pPr>
    </w:p>
    <w:p w14:paraId="20127C69" w14:textId="0D2C43A7" w:rsidR="00FC1DAE" w:rsidRDefault="00FC1DAE" w:rsidP="00FC1DAE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przejazd na ul. Glinki:</w:t>
      </w:r>
      <w:r w:rsidRPr="0040217B">
        <w:rPr>
          <w:noProof/>
          <w:snapToGrid w:val="0"/>
          <w:lang w:eastAsia="en-US"/>
        </w:rPr>
        <w:t xml:space="preserve"> </w:t>
      </w:r>
    </w:p>
    <w:p w14:paraId="003B89DC" w14:textId="77777777" w:rsidR="00FC1DAE" w:rsidRDefault="00FC1DAE" w:rsidP="00FC1DAE">
      <w:pPr>
        <w:pStyle w:val="Greg-wypunkt"/>
        <w:numPr>
          <w:ilvl w:val="1"/>
          <w:numId w:val="2"/>
        </w:numPr>
      </w:pPr>
      <w:r>
        <w:t>przejście scalone z przejazdem:</w:t>
      </w:r>
    </w:p>
    <w:p w14:paraId="07247BDE" w14:textId="47211557" w:rsidR="00FC1DAE" w:rsidRPr="00146CBB" w:rsidRDefault="00FC1DAE" w:rsidP="00FC1DAE">
      <w:pPr>
        <w:pStyle w:val="Greg-wypunktkreskapodciecie"/>
      </w:pPr>
      <w:r w:rsidRPr="00146CBB">
        <w:t xml:space="preserve">szerokość przejścia dla pieszych – </w:t>
      </w:r>
      <w:r w:rsidR="00222AB6">
        <w:t>2,5</w:t>
      </w:r>
      <w:r w:rsidR="00552585">
        <w:t xml:space="preserve"> m</w:t>
      </w:r>
    </w:p>
    <w:p w14:paraId="1DB096F2" w14:textId="77777777" w:rsidR="00FC1DAE" w:rsidRPr="00146CBB" w:rsidRDefault="00FC1DAE" w:rsidP="00FC1DAE">
      <w:pPr>
        <w:pStyle w:val="Greg-wypunktkreskapodciecie"/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1A9B729C" w14:textId="13108DE8" w:rsidR="00FC1DAE" w:rsidRDefault="00FC1DAE" w:rsidP="00FC1DAE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 w:rsidR="00C21510">
        <w:t>18,70</w:t>
      </w:r>
      <w:r>
        <w:t xml:space="preserve"> </w:t>
      </w:r>
      <w:r w:rsidRPr="00146CBB">
        <w:t>m.</w:t>
      </w:r>
    </w:p>
    <w:p w14:paraId="222928E4" w14:textId="77777777" w:rsidR="00FC1DAE" w:rsidRDefault="00FC1DAE" w:rsidP="00FC1DAE">
      <w:pPr>
        <w:pStyle w:val="Greg-wypunkt"/>
        <w:numPr>
          <w:ilvl w:val="0"/>
          <w:numId w:val="0"/>
        </w:numPr>
        <w:ind w:left="1797"/>
      </w:pPr>
    </w:p>
    <w:p w14:paraId="6C8856A9" w14:textId="0E5BFA8E" w:rsidR="00552585" w:rsidRDefault="00552585" w:rsidP="00552585">
      <w:pPr>
        <w:pStyle w:val="Greg-wypunkt"/>
        <w:rPr>
          <w:noProof/>
          <w:snapToGrid w:val="0"/>
          <w:lang w:eastAsia="en-US"/>
        </w:rPr>
      </w:pPr>
      <w:r>
        <w:rPr>
          <w:noProof/>
          <w:snapToGrid w:val="0"/>
          <w:lang w:eastAsia="en-US"/>
        </w:rPr>
        <w:t>przejazd na ul.Bydgoskich Przemysłowców :</w:t>
      </w:r>
      <w:r w:rsidRPr="0040217B">
        <w:rPr>
          <w:noProof/>
          <w:snapToGrid w:val="0"/>
          <w:lang w:eastAsia="en-US"/>
        </w:rPr>
        <w:t xml:space="preserve"> </w:t>
      </w:r>
    </w:p>
    <w:p w14:paraId="2DCA1705" w14:textId="234F7AF7" w:rsidR="00552585" w:rsidRPr="00146CBB" w:rsidRDefault="00552585" w:rsidP="00552585">
      <w:pPr>
        <w:pStyle w:val="Greg-wypunkt"/>
        <w:numPr>
          <w:ilvl w:val="1"/>
          <w:numId w:val="2"/>
        </w:numPr>
      </w:pPr>
      <w:r w:rsidRPr="00146CBB">
        <w:t>szerokość projektowanego przejazdu dla rowerzystów – 3,</w:t>
      </w:r>
      <w:r>
        <w:t>0</w:t>
      </w:r>
      <w:r w:rsidRPr="00146CBB">
        <w:t>m</w:t>
      </w:r>
    </w:p>
    <w:p w14:paraId="3CE1E9DE" w14:textId="6E7A0648" w:rsidR="00552585" w:rsidRDefault="00552585" w:rsidP="00552585">
      <w:pPr>
        <w:pStyle w:val="Greg-wypunkt"/>
        <w:numPr>
          <w:ilvl w:val="1"/>
          <w:numId w:val="2"/>
        </w:numPr>
      </w:pPr>
      <w:r w:rsidRPr="00146CBB">
        <w:t xml:space="preserve">długość – </w:t>
      </w:r>
      <w:r>
        <w:t xml:space="preserve">7,0 </w:t>
      </w:r>
      <w:r w:rsidRPr="00146CBB">
        <w:t>m.</w:t>
      </w:r>
    </w:p>
    <w:p w14:paraId="43786C0E" w14:textId="79F1C275" w:rsidR="00D559F8" w:rsidRPr="00146CBB" w:rsidRDefault="00D559F8" w:rsidP="00D559F8">
      <w:pPr>
        <w:pStyle w:val="Greg-tekst"/>
      </w:pPr>
    </w:p>
    <w:p w14:paraId="4ABDFE49" w14:textId="729FCAEA" w:rsidR="00D559F8" w:rsidRPr="00146CBB" w:rsidRDefault="00D559F8" w:rsidP="00D559F8">
      <w:pPr>
        <w:pStyle w:val="Greg-tekst"/>
      </w:pPr>
      <w:r w:rsidRPr="00146CBB">
        <w:t>Szczegółowe rozwiązania projektowe zostały przedstawione na Rys. 2.1</w:t>
      </w:r>
      <w:r w:rsidR="00A86532">
        <w:t>,</w:t>
      </w:r>
      <w:r w:rsidRPr="00146CBB">
        <w:t xml:space="preserve"> 2.2</w:t>
      </w:r>
      <w:r w:rsidR="00A86532">
        <w:t xml:space="preserve"> i 2.3</w:t>
      </w:r>
      <w:r w:rsidRPr="00146CBB">
        <w:t xml:space="preserve"> Plan sytuacyjny z zarysem ORD (skala 1:500).</w:t>
      </w:r>
    </w:p>
    <w:sectPr w:rsidR="00D559F8" w:rsidRPr="00146CBB" w:rsidSect="008149FA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559" w:right="1418" w:bottom="851" w:left="1418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D2CB5" w14:textId="77777777" w:rsidR="003A4F60" w:rsidRDefault="003A4F60" w:rsidP="0081178D">
      <w:r>
        <w:separator/>
      </w:r>
    </w:p>
    <w:p w14:paraId="0BA8D707" w14:textId="77777777" w:rsidR="003A4F60" w:rsidRDefault="003A4F60"/>
    <w:p w14:paraId="674DCEA8" w14:textId="77777777" w:rsidR="003A4F60" w:rsidRDefault="003A4F60" w:rsidP="0055272B"/>
    <w:p w14:paraId="2EFDE154" w14:textId="77777777" w:rsidR="003A4F60" w:rsidRDefault="003A4F60"/>
  </w:endnote>
  <w:endnote w:type="continuationSeparator" w:id="0">
    <w:p w14:paraId="6DF7A764" w14:textId="77777777" w:rsidR="003A4F60" w:rsidRDefault="003A4F60" w:rsidP="0081178D">
      <w:r>
        <w:continuationSeparator/>
      </w:r>
    </w:p>
    <w:p w14:paraId="50DD9CF7" w14:textId="77777777" w:rsidR="003A4F60" w:rsidRDefault="003A4F60"/>
    <w:p w14:paraId="60DB9076" w14:textId="77777777" w:rsidR="003A4F60" w:rsidRDefault="003A4F60" w:rsidP="0055272B"/>
    <w:p w14:paraId="6241EBD0" w14:textId="77777777" w:rsidR="003A4F60" w:rsidRDefault="003A4F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643649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FA2752A" w14:textId="46A9D92D" w:rsidR="00273072" w:rsidRDefault="00273072" w:rsidP="00BB3BCD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2A3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14:paraId="50B8D7FE" w14:textId="28BEEBC4" w:rsidR="00D225B7" w:rsidRDefault="00D225B7" w:rsidP="009D638E">
    <w:pPr>
      <w:ind w:right="990"/>
      <w:rPr>
        <w:i/>
        <w:sz w:val="16"/>
      </w:rPr>
    </w:pPr>
    <w:r>
      <w:rPr>
        <w:i/>
        <w:sz w:val="16"/>
      </w:rPr>
      <w:t xml:space="preserve">SYNTEZA </w:t>
    </w:r>
    <w:r w:rsidR="00273072" w:rsidRPr="00BA1089">
      <w:rPr>
        <w:i/>
        <w:sz w:val="16"/>
      </w:rPr>
      <w:t>KONCEPCJ</w:t>
    </w:r>
    <w:r>
      <w:rPr>
        <w:i/>
        <w:sz w:val="16"/>
      </w:rPr>
      <w:t>I</w:t>
    </w:r>
    <w:r w:rsidR="00273072" w:rsidRPr="00BA1089">
      <w:rPr>
        <w:i/>
        <w:sz w:val="16"/>
      </w:rPr>
      <w:t xml:space="preserve"> PROGRAMOWO-PRZESTRZENN</w:t>
    </w:r>
    <w:r>
      <w:rPr>
        <w:i/>
        <w:sz w:val="16"/>
      </w:rPr>
      <w:t>EJ</w:t>
    </w:r>
  </w:p>
  <w:p w14:paraId="6527D04E" w14:textId="6A82938F" w:rsidR="00D225B7" w:rsidRDefault="00273072" w:rsidP="009D638E">
    <w:pPr>
      <w:ind w:right="990"/>
      <w:rPr>
        <w:i/>
        <w:sz w:val="16"/>
      </w:rPr>
    </w:pPr>
    <w:r>
      <w:rPr>
        <w:i/>
        <w:sz w:val="16"/>
      </w:rPr>
      <w:t xml:space="preserve"> </w:t>
    </w:r>
    <w:r w:rsidR="009D638E">
      <w:rPr>
        <w:i/>
        <w:sz w:val="16"/>
      </w:rPr>
      <w:t>„Budowa infrastruktury rowerowej na ciągach ulic w Bydgoszczy</w:t>
    </w:r>
  </w:p>
  <w:p w14:paraId="19EDDAFC" w14:textId="28F51625" w:rsidR="00273072" w:rsidRPr="006E0668" w:rsidRDefault="008054B3" w:rsidP="00A4306A">
    <w:pPr>
      <w:ind w:right="990"/>
      <w:rPr>
        <w:i/>
        <w:sz w:val="16"/>
      </w:rPr>
    </w:pPr>
    <w:r w:rsidRPr="008054B3">
      <w:rPr>
        <w:i/>
        <w:sz w:val="16"/>
      </w:rPr>
      <w:t>Część 3 – Budowa infrastruktury rowerowej wzdłuż ulicy Glinki</w:t>
    </w:r>
    <w:r w:rsidR="00A4306A">
      <w:rPr>
        <w:i/>
        <w:sz w:val="16"/>
      </w:rPr>
      <w:t>”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44" w:type="dxa"/>
      <w:jc w:val="center"/>
      <w:tblLayout w:type="fixed"/>
      <w:tblLook w:val="01E0" w:firstRow="1" w:lastRow="1" w:firstColumn="1" w:lastColumn="1" w:noHBand="0" w:noVBand="0"/>
    </w:tblPr>
    <w:tblGrid>
      <w:gridCol w:w="3528"/>
      <w:gridCol w:w="236"/>
      <w:gridCol w:w="900"/>
      <w:gridCol w:w="2700"/>
      <w:gridCol w:w="360"/>
      <w:gridCol w:w="1620"/>
    </w:tblGrid>
    <w:tr w:rsidR="00273072" w14:paraId="671CB042" w14:textId="77777777" w:rsidTr="00F76B8B">
      <w:trPr>
        <w:trHeight w:val="345"/>
        <w:jc w:val="center"/>
      </w:trPr>
      <w:tc>
        <w:tcPr>
          <w:tcW w:w="3528" w:type="dxa"/>
          <w:vAlign w:val="center"/>
        </w:tcPr>
        <w:p w14:paraId="14346EFF" w14:textId="77777777" w:rsidR="00273072" w:rsidRDefault="00273072" w:rsidP="00075140">
          <w:pPr>
            <w:pStyle w:val="Stopka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36" w:type="dxa"/>
          <w:vAlign w:val="center"/>
        </w:tcPr>
        <w:p w14:paraId="3A92D792" w14:textId="77777777" w:rsidR="00273072" w:rsidRDefault="00273072" w:rsidP="00075140">
          <w:pPr>
            <w:pStyle w:val="Stopka"/>
            <w:jc w:val="right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900" w:type="dxa"/>
          <w:vAlign w:val="center"/>
        </w:tcPr>
        <w:p w14:paraId="2E64D8F4" w14:textId="77777777" w:rsidR="00273072" w:rsidRDefault="00273072" w:rsidP="00075140">
          <w:pPr>
            <w:pStyle w:val="Stopka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700" w:type="dxa"/>
          <w:vAlign w:val="center"/>
        </w:tcPr>
        <w:p w14:paraId="6DE3C51B" w14:textId="77777777" w:rsidR="00273072" w:rsidRDefault="00273072" w:rsidP="00075140">
          <w:pPr>
            <w:pStyle w:val="Stopka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360" w:type="dxa"/>
          <w:vAlign w:val="center"/>
        </w:tcPr>
        <w:p w14:paraId="560D8D0D" w14:textId="77777777" w:rsidR="00273072" w:rsidRDefault="00273072" w:rsidP="00075140">
          <w:pPr>
            <w:pStyle w:val="Stopka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20" w:type="dxa"/>
          <w:vAlign w:val="center"/>
        </w:tcPr>
        <w:p w14:paraId="60E90975" w14:textId="77777777" w:rsidR="00273072" w:rsidRDefault="00273072" w:rsidP="00075140">
          <w:pPr>
            <w:pStyle w:val="Stopka"/>
            <w:rPr>
              <w:rFonts w:ascii="Arial" w:hAnsi="Arial" w:cs="Arial"/>
              <w:sz w:val="20"/>
              <w:szCs w:val="20"/>
            </w:rPr>
          </w:pPr>
        </w:p>
      </w:tc>
    </w:tr>
  </w:tbl>
  <w:p w14:paraId="52A2BD40" w14:textId="77777777" w:rsidR="00273072" w:rsidRPr="00075140" w:rsidRDefault="00273072" w:rsidP="000751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A95E8" w14:textId="77777777" w:rsidR="003A4F60" w:rsidRDefault="003A4F60" w:rsidP="0081178D">
      <w:r>
        <w:separator/>
      </w:r>
    </w:p>
    <w:p w14:paraId="1D25CABD" w14:textId="77777777" w:rsidR="003A4F60" w:rsidRDefault="003A4F60"/>
    <w:p w14:paraId="4DDF65E3" w14:textId="77777777" w:rsidR="003A4F60" w:rsidRDefault="003A4F60" w:rsidP="0055272B"/>
    <w:p w14:paraId="0E549C45" w14:textId="77777777" w:rsidR="003A4F60" w:rsidRDefault="003A4F60"/>
  </w:footnote>
  <w:footnote w:type="continuationSeparator" w:id="0">
    <w:p w14:paraId="7ACD3633" w14:textId="77777777" w:rsidR="003A4F60" w:rsidRDefault="003A4F60" w:rsidP="0081178D">
      <w:r>
        <w:continuationSeparator/>
      </w:r>
    </w:p>
    <w:p w14:paraId="2DA52B34" w14:textId="77777777" w:rsidR="003A4F60" w:rsidRDefault="003A4F60"/>
    <w:p w14:paraId="34773A4A" w14:textId="77777777" w:rsidR="003A4F60" w:rsidRDefault="003A4F60" w:rsidP="0055272B"/>
    <w:p w14:paraId="5D03FEE6" w14:textId="77777777" w:rsidR="003A4F60" w:rsidRDefault="003A4F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71B12" w14:textId="77777777" w:rsidR="009D638E" w:rsidRPr="0012389C" w:rsidRDefault="009D638E" w:rsidP="009D63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A6A6A6"/>
        <w:szCs w:val="20"/>
      </w:rPr>
    </w:pPr>
    <w:r w:rsidRPr="0012389C">
      <w:rPr>
        <w:rFonts w:ascii="Arial" w:eastAsia="Arial" w:hAnsi="Arial" w:cs="Arial"/>
        <w:color w:val="A6A6A6"/>
        <w:szCs w:val="20"/>
      </w:rPr>
      <w:t>Pracownia Projektowa</w:t>
    </w:r>
  </w:p>
  <w:p w14:paraId="2EE66B7D" w14:textId="77777777" w:rsidR="009D638E" w:rsidRPr="0012389C" w:rsidRDefault="009D638E" w:rsidP="009D638E">
    <w:pPr>
      <w:pBdr>
        <w:bottom w:val="single" w:sz="4" w:space="0" w:color="000000"/>
      </w:pBdr>
      <w:tabs>
        <w:tab w:val="left" w:pos="2057"/>
      </w:tabs>
      <w:rPr>
        <w:rFonts w:ascii="Arial" w:hAnsi="Arial" w:cs="Arial"/>
        <w:color w:val="A6A6A6"/>
        <w:sz w:val="10"/>
        <w:szCs w:val="10"/>
      </w:rPr>
    </w:pPr>
    <w:r w:rsidRPr="0012389C">
      <w:rPr>
        <w:rFonts w:ascii="Arial" w:hAnsi="Arial" w:cs="Arial"/>
        <w:color w:val="A6A6A6"/>
      </w:rPr>
      <w:t>KONICZYNA</w:t>
    </w:r>
    <w:r>
      <w:rPr>
        <w:rFonts w:ascii="Arial" w:hAnsi="Arial" w:cs="Arial"/>
        <w:color w:val="A6A6A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jc w:val="center"/>
      <w:tblBorders>
        <w:bottom w:val="single" w:sz="4" w:space="0" w:color="000000"/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9072"/>
    </w:tblGrid>
    <w:tr w:rsidR="009D638E" w14:paraId="6AE73093" w14:textId="77777777" w:rsidTr="00F615F3">
      <w:trPr>
        <w:trHeight w:val="719"/>
        <w:jc w:val="center"/>
      </w:trPr>
      <w:tc>
        <w:tcPr>
          <w:tcW w:w="9072" w:type="dxa"/>
          <w:tcBorders>
            <w:bottom w:val="nil"/>
          </w:tcBorders>
          <w:vAlign w:val="center"/>
        </w:tcPr>
        <w:p w14:paraId="5C855CE4" w14:textId="77777777" w:rsidR="009D638E" w:rsidRDefault="009D638E" w:rsidP="009D63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1452"/>
            <w:rPr>
              <w:rFonts w:ascii="Verdana" w:eastAsia="Verdana" w:hAnsi="Verdana" w:cs="Verdana"/>
              <w:color w:val="000000"/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BB47E29" wp14:editId="0658ECAD">
                <wp:simplePos x="0" y="0"/>
                <wp:positionH relativeFrom="column">
                  <wp:posOffset>-74929</wp:posOffset>
                </wp:positionH>
                <wp:positionV relativeFrom="paragraph">
                  <wp:posOffset>3175</wp:posOffset>
                </wp:positionV>
                <wp:extent cx="899160" cy="851535"/>
                <wp:effectExtent l="0" t="0" r="0" b="0"/>
                <wp:wrapNone/>
                <wp:docPr id="3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160" cy="8515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3499144" w14:textId="77777777" w:rsidR="009D638E" w:rsidRDefault="009D638E" w:rsidP="009D63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1452"/>
            <w:rPr>
              <w:rFonts w:ascii="Verdana" w:eastAsia="Verdana" w:hAnsi="Verdana" w:cs="Verdana"/>
              <w:color w:val="000000"/>
              <w:sz w:val="36"/>
              <w:szCs w:val="36"/>
            </w:rPr>
          </w:pPr>
          <w:r>
            <w:rPr>
              <w:rFonts w:ascii="Verdana" w:eastAsia="Verdana" w:hAnsi="Verdana" w:cs="Verdana"/>
              <w:color w:val="000000"/>
              <w:sz w:val="36"/>
              <w:szCs w:val="36"/>
            </w:rPr>
            <w:t>Pracownia Projektowa</w:t>
          </w:r>
        </w:p>
        <w:p w14:paraId="38568989" w14:textId="77777777" w:rsidR="009D638E" w:rsidRDefault="009D638E" w:rsidP="009D63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1452"/>
            <w:rPr>
              <w:rFonts w:ascii="Verdana" w:eastAsia="Verdana" w:hAnsi="Verdana" w:cs="Verdana"/>
              <w:color w:val="000000"/>
              <w:sz w:val="36"/>
              <w:szCs w:val="36"/>
            </w:rPr>
          </w:pPr>
          <w:r>
            <w:rPr>
              <w:rFonts w:ascii="Verdana" w:eastAsia="Verdana" w:hAnsi="Verdana" w:cs="Verdana"/>
              <w:color w:val="000000"/>
              <w:sz w:val="36"/>
              <w:szCs w:val="36"/>
            </w:rPr>
            <w:t>KONICZYNA</w:t>
          </w:r>
        </w:p>
      </w:tc>
    </w:tr>
    <w:tr w:rsidR="009D638E" w14:paraId="153E8544" w14:textId="77777777" w:rsidTr="00F615F3">
      <w:trPr>
        <w:trHeight w:val="247"/>
        <w:jc w:val="center"/>
      </w:trPr>
      <w:tc>
        <w:tcPr>
          <w:tcW w:w="9072" w:type="dxa"/>
          <w:tcBorders>
            <w:top w:val="nil"/>
          </w:tcBorders>
          <w:vAlign w:val="center"/>
        </w:tcPr>
        <w:p w14:paraId="423F6626" w14:textId="77777777" w:rsidR="009D638E" w:rsidRDefault="009D638E" w:rsidP="009D63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eastAsia="Arial" w:cs="Arial"/>
              <w:color w:val="808080"/>
              <w:szCs w:val="20"/>
            </w:rPr>
          </w:pPr>
          <w:r>
            <w:rPr>
              <w:rFonts w:eastAsia="Arial" w:cs="Arial"/>
              <w:color w:val="808080"/>
              <w:szCs w:val="20"/>
            </w:rPr>
            <w:t>Grzegorz Bebyn, ul. Brzozowa 7, 86-031 Osielsko</w:t>
          </w:r>
        </w:p>
      </w:tc>
    </w:tr>
  </w:tbl>
  <w:p w14:paraId="1A8B43CB" w14:textId="77777777" w:rsidR="009D638E" w:rsidRDefault="009D638E" w:rsidP="009D63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 w:cs="Arial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88CC6B4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4722A9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75C445B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1B"/>
    <w:multiLevelType w:val="singleLevel"/>
    <w:tmpl w:val="0000001B"/>
    <w:name w:val="WW8Num8"/>
    <w:lvl w:ilvl="0">
      <w:numFmt w:val="bullet"/>
      <w:pStyle w:val="Listawypunktowana2"/>
      <w:lvlText w:val=""/>
      <w:lvlJc w:val="left"/>
      <w:pPr>
        <w:tabs>
          <w:tab w:val="num" w:pos="0"/>
        </w:tabs>
        <w:ind w:left="1699" w:hanging="283"/>
      </w:pPr>
      <w:rPr>
        <w:rFonts w:ascii="Symbol" w:hAnsi="Symbol"/>
      </w:rPr>
    </w:lvl>
  </w:abstractNum>
  <w:abstractNum w:abstractNumId="5" w15:restartNumberingAfterBreak="0">
    <w:nsid w:val="01D03B15"/>
    <w:multiLevelType w:val="hybridMultilevel"/>
    <w:tmpl w:val="786C47FC"/>
    <w:lvl w:ilvl="0" w:tplc="FFFFFFFF">
      <w:start w:val="1"/>
      <w:numFmt w:val="lowerLetter"/>
      <w:lvlText w:val="%1)"/>
      <w:lvlJc w:val="left"/>
      <w:pPr>
        <w:ind w:left="143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6" w15:restartNumberingAfterBreak="0">
    <w:nsid w:val="0ED357D9"/>
    <w:multiLevelType w:val="hybridMultilevel"/>
    <w:tmpl w:val="D6A07490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 w15:restartNumberingAfterBreak="0">
    <w:nsid w:val="1CE66C88"/>
    <w:multiLevelType w:val="multilevel"/>
    <w:tmpl w:val="491E8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52" w:hanging="492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64308D3"/>
    <w:multiLevelType w:val="multilevel"/>
    <w:tmpl w:val="C6AAEE3C"/>
    <w:lvl w:ilvl="0">
      <w:start w:val="1"/>
      <w:numFmt w:val="decimal"/>
      <w:pStyle w:val="Greg-numer"/>
      <w:lvlText w:val="%1."/>
      <w:lvlJc w:val="left"/>
      <w:pPr>
        <w:ind w:left="1778" w:hanging="360"/>
      </w:pPr>
    </w:lvl>
    <w:lvl w:ilvl="1">
      <w:start w:val="1"/>
      <w:numFmt w:val="decimal"/>
      <w:pStyle w:val="Greg-numer2"/>
      <w:lvlText w:val="%1.%2."/>
      <w:lvlJc w:val="left"/>
      <w:pPr>
        <w:ind w:left="4401" w:hanging="432"/>
      </w:pPr>
    </w:lvl>
    <w:lvl w:ilvl="2">
      <w:start w:val="1"/>
      <w:numFmt w:val="decimal"/>
      <w:pStyle w:val="Greg-nu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8237154"/>
    <w:multiLevelType w:val="hybridMultilevel"/>
    <w:tmpl w:val="69D2395E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0" w15:restartNumberingAfterBreak="0">
    <w:nsid w:val="30DC2DEF"/>
    <w:multiLevelType w:val="hybridMultilevel"/>
    <w:tmpl w:val="B1AA5402"/>
    <w:lvl w:ilvl="0" w:tplc="35B6D690">
      <w:start w:val="5"/>
      <w:numFmt w:val="bullet"/>
      <w:pStyle w:val="Greg-wypunktkreska"/>
      <w:lvlText w:val=""/>
      <w:lvlJc w:val="left"/>
      <w:pPr>
        <w:ind w:left="1437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57" w:hanging="360"/>
      </w:pPr>
    </w:lvl>
    <w:lvl w:ilvl="2" w:tplc="0415001B">
      <w:start w:val="1"/>
      <w:numFmt w:val="lowerRoman"/>
      <w:lvlText w:val="%3."/>
      <w:lvlJc w:val="right"/>
      <w:pPr>
        <w:ind w:left="2877" w:hanging="180"/>
      </w:pPr>
    </w:lvl>
    <w:lvl w:ilvl="3" w:tplc="0415000F">
      <w:start w:val="1"/>
      <w:numFmt w:val="decimal"/>
      <w:lvlText w:val="%4."/>
      <w:lvlJc w:val="left"/>
      <w:pPr>
        <w:ind w:left="3597" w:hanging="360"/>
      </w:pPr>
    </w:lvl>
    <w:lvl w:ilvl="4" w:tplc="04150019">
      <w:start w:val="1"/>
      <w:numFmt w:val="lowerLetter"/>
      <w:lvlText w:val="%5."/>
      <w:lvlJc w:val="left"/>
      <w:pPr>
        <w:ind w:left="4317" w:hanging="360"/>
      </w:pPr>
    </w:lvl>
    <w:lvl w:ilvl="5" w:tplc="0415001B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1" w15:restartNumberingAfterBreak="0">
    <w:nsid w:val="45DA6FDA"/>
    <w:multiLevelType w:val="hybridMultilevel"/>
    <w:tmpl w:val="F9223062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50A21C52"/>
    <w:multiLevelType w:val="hybridMultilevel"/>
    <w:tmpl w:val="6DBAD0BA"/>
    <w:lvl w:ilvl="0" w:tplc="FA44CEF8">
      <w:start w:val="1"/>
      <w:numFmt w:val="bullet"/>
      <w:lvlText w:val=""/>
      <w:lvlJc w:val="left"/>
      <w:pPr>
        <w:ind w:left="25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13" w15:restartNumberingAfterBreak="0">
    <w:nsid w:val="53693331"/>
    <w:multiLevelType w:val="hybridMultilevel"/>
    <w:tmpl w:val="2842DA40"/>
    <w:lvl w:ilvl="0" w:tplc="66845002">
      <w:start w:val="1"/>
      <w:numFmt w:val="lowerLetter"/>
      <w:pStyle w:val="Greg-wypunktnumer"/>
      <w:lvlText w:val="%1)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4" w15:restartNumberingAfterBreak="0">
    <w:nsid w:val="5B145681"/>
    <w:multiLevelType w:val="hybridMultilevel"/>
    <w:tmpl w:val="7F74124E"/>
    <w:lvl w:ilvl="0" w:tplc="79B0F76C">
      <w:start w:val="1"/>
      <w:numFmt w:val="decimal"/>
      <w:lvlText w:val="%1)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5" w15:restartNumberingAfterBreak="0">
    <w:nsid w:val="7AB82A6D"/>
    <w:multiLevelType w:val="hybridMultilevel"/>
    <w:tmpl w:val="A44ECBA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6" w15:restartNumberingAfterBreak="0">
    <w:nsid w:val="7B815E1C"/>
    <w:multiLevelType w:val="hybridMultilevel"/>
    <w:tmpl w:val="E006DBAE"/>
    <w:lvl w:ilvl="0" w:tplc="04150017">
      <w:start w:val="1"/>
      <w:numFmt w:val="lowerLetter"/>
      <w:lvlText w:val="%1)"/>
      <w:lvlJc w:val="left"/>
      <w:pPr>
        <w:ind w:left="1437" w:hanging="360"/>
      </w:pPr>
    </w:lvl>
    <w:lvl w:ilvl="1" w:tplc="FFFFFFFF" w:tentative="1">
      <w:start w:val="1"/>
      <w:numFmt w:val="lowerLetter"/>
      <w:lvlText w:val="%2."/>
      <w:lvlJc w:val="left"/>
      <w:pPr>
        <w:ind w:left="2157" w:hanging="360"/>
      </w:pPr>
    </w:lvl>
    <w:lvl w:ilvl="2" w:tplc="FFFFFFFF" w:tentative="1">
      <w:start w:val="1"/>
      <w:numFmt w:val="lowerRoman"/>
      <w:lvlText w:val="%3."/>
      <w:lvlJc w:val="right"/>
      <w:pPr>
        <w:ind w:left="2877" w:hanging="180"/>
      </w:pPr>
    </w:lvl>
    <w:lvl w:ilvl="3" w:tplc="FFFFFFFF" w:tentative="1">
      <w:start w:val="1"/>
      <w:numFmt w:val="decimal"/>
      <w:lvlText w:val="%4."/>
      <w:lvlJc w:val="left"/>
      <w:pPr>
        <w:ind w:left="3597" w:hanging="360"/>
      </w:pPr>
    </w:lvl>
    <w:lvl w:ilvl="4" w:tplc="FFFFFFFF" w:tentative="1">
      <w:start w:val="1"/>
      <w:numFmt w:val="lowerLetter"/>
      <w:lvlText w:val="%5."/>
      <w:lvlJc w:val="left"/>
      <w:pPr>
        <w:ind w:left="4317" w:hanging="360"/>
      </w:pPr>
    </w:lvl>
    <w:lvl w:ilvl="5" w:tplc="FFFFFFFF" w:tentative="1">
      <w:start w:val="1"/>
      <w:numFmt w:val="lowerRoman"/>
      <w:lvlText w:val="%6."/>
      <w:lvlJc w:val="right"/>
      <w:pPr>
        <w:ind w:left="5037" w:hanging="180"/>
      </w:pPr>
    </w:lvl>
    <w:lvl w:ilvl="6" w:tplc="FFFFFFFF" w:tentative="1">
      <w:start w:val="1"/>
      <w:numFmt w:val="decimal"/>
      <w:lvlText w:val="%7."/>
      <w:lvlJc w:val="left"/>
      <w:pPr>
        <w:ind w:left="5757" w:hanging="360"/>
      </w:pPr>
    </w:lvl>
    <w:lvl w:ilvl="7" w:tplc="FFFFFFFF" w:tentative="1">
      <w:start w:val="1"/>
      <w:numFmt w:val="lowerLetter"/>
      <w:lvlText w:val="%8."/>
      <w:lvlJc w:val="left"/>
      <w:pPr>
        <w:ind w:left="6477" w:hanging="360"/>
      </w:pPr>
    </w:lvl>
    <w:lvl w:ilvl="8" w:tplc="FFFFFFFF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7" w15:restartNumberingAfterBreak="0">
    <w:nsid w:val="7DEC1386"/>
    <w:multiLevelType w:val="hybridMultilevel"/>
    <w:tmpl w:val="171CDFBC"/>
    <w:lvl w:ilvl="0" w:tplc="8ACA0ECC">
      <w:start w:val="1"/>
      <w:numFmt w:val="bullet"/>
      <w:pStyle w:val="Greg-wypunk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EDAEF530">
      <w:start w:val="1"/>
      <w:numFmt w:val="bullet"/>
      <w:lvlText w:val=""/>
      <w:lvlJc w:val="left"/>
      <w:pPr>
        <w:ind w:left="1797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7E46217E"/>
    <w:multiLevelType w:val="hybridMultilevel"/>
    <w:tmpl w:val="2662D06E"/>
    <w:lvl w:ilvl="0" w:tplc="04150017">
      <w:numFmt w:val="decimal"/>
      <w:lvlText w:val=""/>
      <w:lvlJc w:val="left"/>
      <w:rPr>
        <w:rFonts w:cs="Times New Roman"/>
      </w:rPr>
    </w:lvl>
    <w:lvl w:ilvl="1" w:tplc="04150005">
      <w:numFmt w:val="decimal"/>
      <w:lvlText w:val=""/>
      <w:lvlJc w:val="left"/>
      <w:rPr>
        <w:rFonts w:cs="Times New Roman"/>
      </w:rPr>
    </w:lvl>
    <w:lvl w:ilvl="2" w:tplc="0415001B">
      <w:numFmt w:val="decimal"/>
      <w:lvlText w:val=""/>
      <w:lvlJc w:val="left"/>
      <w:rPr>
        <w:rFonts w:cs="Times New Roman"/>
      </w:rPr>
    </w:lvl>
    <w:lvl w:ilvl="3" w:tplc="0415000F">
      <w:numFmt w:val="decimal"/>
      <w:lvlText w:val=""/>
      <w:lvlJc w:val="left"/>
      <w:rPr>
        <w:rFonts w:cs="Times New Roman"/>
      </w:rPr>
    </w:lvl>
    <w:lvl w:ilvl="4" w:tplc="04150019">
      <w:numFmt w:val="decimal"/>
      <w:lvlText w:val=""/>
      <w:lvlJc w:val="left"/>
      <w:rPr>
        <w:rFonts w:cs="Times New Roman"/>
      </w:rPr>
    </w:lvl>
    <w:lvl w:ilvl="5" w:tplc="0415001B">
      <w:numFmt w:val="decimal"/>
      <w:lvlText w:val=""/>
      <w:lvlJc w:val="left"/>
      <w:rPr>
        <w:rFonts w:cs="Times New Roman"/>
      </w:rPr>
    </w:lvl>
    <w:lvl w:ilvl="6" w:tplc="0415000F">
      <w:numFmt w:val="decimal"/>
      <w:lvlText w:val=""/>
      <w:lvlJc w:val="left"/>
      <w:rPr>
        <w:rFonts w:cs="Times New Roman"/>
      </w:rPr>
    </w:lvl>
    <w:lvl w:ilvl="7" w:tplc="04150019">
      <w:numFmt w:val="decimal"/>
      <w:lvlText w:val=""/>
      <w:lvlJc w:val="left"/>
      <w:rPr>
        <w:rFonts w:cs="Times New Roman"/>
      </w:rPr>
    </w:lvl>
    <w:lvl w:ilvl="8" w:tplc="0415001B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7E73486D"/>
    <w:multiLevelType w:val="hybridMultilevel"/>
    <w:tmpl w:val="AFD61E1E"/>
    <w:lvl w:ilvl="0" w:tplc="C4C2030A">
      <w:start w:val="1"/>
      <w:numFmt w:val="decimal"/>
      <w:pStyle w:val="Greg-podpunkt1"/>
      <w:lvlText w:val="%1."/>
      <w:lvlJc w:val="left"/>
      <w:pPr>
        <w:ind w:left="107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0"/>
  </w:num>
  <w:num w:numId="4">
    <w:abstractNumId w:val="19"/>
  </w:num>
  <w:num w:numId="5">
    <w:abstractNumId w:val="14"/>
  </w:num>
  <w:num w:numId="6">
    <w:abstractNumId w:val="0"/>
  </w:num>
  <w:num w:numId="7">
    <w:abstractNumId w:val="2"/>
  </w:num>
  <w:num w:numId="8">
    <w:abstractNumId w:val="18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11"/>
  </w:num>
  <w:num w:numId="14">
    <w:abstractNumId w:val="5"/>
  </w:num>
  <w:num w:numId="15">
    <w:abstractNumId w:val="16"/>
  </w:num>
  <w:num w:numId="16">
    <w:abstractNumId w:val="9"/>
  </w:num>
  <w:num w:numId="17">
    <w:abstractNumId w:val="6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2"/>
  </w:num>
  <w:num w:numId="21">
    <w:abstractNumId w:val="10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17"/>
  </w:num>
  <w:num w:numId="27">
    <w:abstractNumId w:val="13"/>
    <w:lvlOverride w:ilvl="0">
      <w:startOverride w:val="1"/>
    </w:lvlOverride>
  </w:num>
  <w:num w:numId="28">
    <w:abstractNumId w:val="13"/>
    <w:lvlOverride w:ilvl="0">
      <w:startOverride w:val="1"/>
    </w:lvlOverride>
  </w:num>
  <w:num w:numId="29">
    <w:abstractNumId w:val="13"/>
    <w:lvlOverride w:ilvl="0">
      <w:startOverride w:val="1"/>
    </w:lvlOverride>
  </w:num>
  <w:num w:numId="30">
    <w:abstractNumId w:val="15"/>
  </w:num>
  <w:num w:numId="31">
    <w:abstractNumId w:val="17"/>
  </w:num>
  <w:num w:numId="32">
    <w:abstractNumId w:val="17"/>
  </w:num>
  <w:num w:numId="3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0"/>
  </w:num>
  <w:num w:numId="36">
    <w:abstractNumId w:val="10"/>
  </w:num>
  <w:num w:numId="37">
    <w:abstractNumId w:val="8"/>
  </w:num>
  <w:num w:numId="38">
    <w:abstractNumId w:val="10"/>
  </w:num>
  <w:num w:numId="39">
    <w:abstractNumId w:val="10"/>
  </w:num>
  <w:num w:numId="40">
    <w:abstractNumId w:val="10"/>
  </w:num>
  <w:num w:numId="41">
    <w:abstractNumId w:val="17"/>
  </w:num>
  <w:num w:numId="42">
    <w:abstractNumId w:val="17"/>
  </w:num>
  <w:num w:numId="43">
    <w:abstractNumId w:val="17"/>
  </w:num>
  <w:num w:numId="44">
    <w:abstractNumId w:val="1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3BCD"/>
    <w:rsid w:val="00001EA2"/>
    <w:rsid w:val="000027AE"/>
    <w:rsid w:val="0000362C"/>
    <w:rsid w:val="00003F9A"/>
    <w:rsid w:val="000043CE"/>
    <w:rsid w:val="000044E6"/>
    <w:rsid w:val="00005EEC"/>
    <w:rsid w:val="00006179"/>
    <w:rsid w:val="000109F0"/>
    <w:rsid w:val="000112C7"/>
    <w:rsid w:val="000115FA"/>
    <w:rsid w:val="00014662"/>
    <w:rsid w:val="00014EA6"/>
    <w:rsid w:val="00015E0B"/>
    <w:rsid w:val="0002298F"/>
    <w:rsid w:val="00024D36"/>
    <w:rsid w:val="0002508A"/>
    <w:rsid w:val="0003553E"/>
    <w:rsid w:val="00036ADB"/>
    <w:rsid w:val="00036F42"/>
    <w:rsid w:val="00037973"/>
    <w:rsid w:val="000409A0"/>
    <w:rsid w:val="000417B2"/>
    <w:rsid w:val="0004190B"/>
    <w:rsid w:val="00041E20"/>
    <w:rsid w:val="00041E5A"/>
    <w:rsid w:val="00042925"/>
    <w:rsid w:val="00042DB6"/>
    <w:rsid w:val="000444B9"/>
    <w:rsid w:val="000445BF"/>
    <w:rsid w:val="0004698F"/>
    <w:rsid w:val="0005169B"/>
    <w:rsid w:val="00060B2B"/>
    <w:rsid w:val="00061635"/>
    <w:rsid w:val="0006180F"/>
    <w:rsid w:val="00061815"/>
    <w:rsid w:val="00064441"/>
    <w:rsid w:val="00064B7F"/>
    <w:rsid w:val="00066661"/>
    <w:rsid w:val="00066E6D"/>
    <w:rsid w:val="0007242B"/>
    <w:rsid w:val="00075140"/>
    <w:rsid w:val="000773A5"/>
    <w:rsid w:val="00081786"/>
    <w:rsid w:val="00082A73"/>
    <w:rsid w:val="000832C0"/>
    <w:rsid w:val="000838E0"/>
    <w:rsid w:val="000840FE"/>
    <w:rsid w:val="000843A7"/>
    <w:rsid w:val="00085814"/>
    <w:rsid w:val="00087AA4"/>
    <w:rsid w:val="00087DC8"/>
    <w:rsid w:val="0009084A"/>
    <w:rsid w:val="00091A2A"/>
    <w:rsid w:val="00092068"/>
    <w:rsid w:val="000920B3"/>
    <w:rsid w:val="0009555A"/>
    <w:rsid w:val="000956F0"/>
    <w:rsid w:val="0009578B"/>
    <w:rsid w:val="00096ED1"/>
    <w:rsid w:val="00097C97"/>
    <w:rsid w:val="000A04F0"/>
    <w:rsid w:val="000A117C"/>
    <w:rsid w:val="000A5253"/>
    <w:rsid w:val="000A55C4"/>
    <w:rsid w:val="000A57C7"/>
    <w:rsid w:val="000A67EF"/>
    <w:rsid w:val="000A6AC3"/>
    <w:rsid w:val="000A6E4A"/>
    <w:rsid w:val="000A76A5"/>
    <w:rsid w:val="000A783C"/>
    <w:rsid w:val="000B1511"/>
    <w:rsid w:val="000B163D"/>
    <w:rsid w:val="000B27FD"/>
    <w:rsid w:val="000B3193"/>
    <w:rsid w:val="000B54FB"/>
    <w:rsid w:val="000B5B37"/>
    <w:rsid w:val="000B60DB"/>
    <w:rsid w:val="000B6424"/>
    <w:rsid w:val="000B66C3"/>
    <w:rsid w:val="000B6937"/>
    <w:rsid w:val="000C01F9"/>
    <w:rsid w:val="000C1152"/>
    <w:rsid w:val="000C189A"/>
    <w:rsid w:val="000C229A"/>
    <w:rsid w:val="000C23A3"/>
    <w:rsid w:val="000C3B04"/>
    <w:rsid w:val="000C3EB2"/>
    <w:rsid w:val="000C60C8"/>
    <w:rsid w:val="000C7BA0"/>
    <w:rsid w:val="000D0063"/>
    <w:rsid w:val="000D026C"/>
    <w:rsid w:val="000D329B"/>
    <w:rsid w:val="000D3338"/>
    <w:rsid w:val="000D63B7"/>
    <w:rsid w:val="000D6A03"/>
    <w:rsid w:val="000D7B4F"/>
    <w:rsid w:val="000E2A6F"/>
    <w:rsid w:val="000E5398"/>
    <w:rsid w:val="000E54E9"/>
    <w:rsid w:val="000E57D3"/>
    <w:rsid w:val="000E7046"/>
    <w:rsid w:val="000E765C"/>
    <w:rsid w:val="000F0496"/>
    <w:rsid w:val="000F156F"/>
    <w:rsid w:val="000F36AD"/>
    <w:rsid w:val="000F489C"/>
    <w:rsid w:val="000F56C9"/>
    <w:rsid w:val="000F57EB"/>
    <w:rsid w:val="000F614C"/>
    <w:rsid w:val="00102763"/>
    <w:rsid w:val="00105399"/>
    <w:rsid w:val="00107584"/>
    <w:rsid w:val="00107994"/>
    <w:rsid w:val="00110548"/>
    <w:rsid w:val="001117BE"/>
    <w:rsid w:val="00111FED"/>
    <w:rsid w:val="001124EF"/>
    <w:rsid w:val="00112DAD"/>
    <w:rsid w:val="00115AA8"/>
    <w:rsid w:val="001162CF"/>
    <w:rsid w:val="001175D5"/>
    <w:rsid w:val="0012022C"/>
    <w:rsid w:val="00120B42"/>
    <w:rsid w:val="00121E63"/>
    <w:rsid w:val="0012205A"/>
    <w:rsid w:val="00122FF3"/>
    <w:rsid w:val="001239C6"/>
    <w:rsid w:val="00124CA7"/>
    <w:rsid w:val="00125017"/>
    <w:rsid w:val="0012529B"/>
    <w:rsid w:val="001258DC"/>
    <w:rsid w:val="00125C4D"/>
    <w:rsid w:val="00126FB4"/>
    <w:rsid w:val="00133A03"/>
    <w:rsid w:val="00134EC2"/>
    <w:rsid w:val="00135765"/>
    <w:rsid w:val="0014096C"/>
    <w:rsid w:val="00140B94"/>
    <w:rsid w:val="00142511"/>
    <w:rsid w:val="001455EE"/>
    <w:rsid w:val="0014676C"/>
    <w:rsid w:val="00146CBB"/>
    <w:rsid w:val="001473AA"/>
    <w:rsid w:val="0015165E"/>
    <w:rsid w:val="00151BAB"/>
    <w:rsid w:val="0015242E"/>
    <w:rsid w:val="001533EC"/>
    <w:rsid w:val="00154BA5"/>
    <w:rsid w:val="00160130"/>
    <w:rsid w:val="00162F8D"/>
    <w:rsid w:val="001632BC"/>
    <w:rsid w:val="00163AF0"/>
    <w:rsid w:val="00163C9B"/>
    <w:rsid w:val="0016656A"/>
    <w:rsid w:val="001677C7"/>
    <w:rsid w:val="001706AD"/>
    <w:rsid w:val="0017130B"/>
    <w:rsid w:val="001716E8"/>
    <w:rsid w:val="00173174"/>
    <w:rsid w:val="00174769"/>
    <w:rsid w:val="00174939"/>
    <w:rsid w:val="00176941"/>
    <w:rsid w:val="00177873"/>
    <w:rsid w:val="001778EE"/>
    <w:rsid w:val="00180B0D"/>
    <w:rsid w:val="00180D1B"/>
    <w:rsid w:val="001828BE"/>
    <w:rsid w:val="00182C36"/>
    <w:rsid w:val="00184174"/>
    <w:rsid w:val="001841AD"/>
    <w:rsid w:val="001845C0"/>
    <w:rsid w:val="0018485B"/>
    <w:rsid w:val="00184BCD"/>
    <w:rsid w:val="00190EC4"/>
    <w:rsid w:val="00192E9F"/>
    <w:rsid w:val="001945ED"/>
    <w:rsid w:val="001947DB"/>
    <w:rsid w:val="001964E4"/>
    <w:rsid w:val="001A11BC"/>
    <w:rsid w:val="001A2C4E"/>
    <w:rsid w:val="001A332D"/>
    <w:rsid w:val="001A4828"/>
    <w:rsid w:val="001A4B59"/>
    <w:rsid w:val="001A57F3"/>
    <w:rsid w:val="001A5CC0"/>
    <w:rsid w:val="001A5F52"/>
    <w:rsid w:val="001A6333"/>
    <w:rsid w:val="001A70BE"/>
    <w:rsid w:val="001B047C"/>
    <w:rsid w:val="001B0F26"/>
    <w:rsid w:val="001B1037"/>
    <w:rsid w:val="001B13A6"/>
    <w:rsid w:val="001B1E28"/>
    <w:rsid w:val="001B2955"/>
    <w:rsid w:val="001B445C"/>
    <w:rsid w:val="001B5ECE"/>
    <w:rsid w:val="001B7A98"/>
    <w:rsid w:val="001B7F4C"/>
    <w:rsid w:val="001C0DCD"/>
    <w:rsid w:val="001C26CE"/>
    <w:rsid w:val="001C5299"/>
    <w:rsid w:val="001C6493"/>
    <w:rsid w:val="001D10D5"/>
    <w:rsid w:val="001D155E"/>
    <w:rsid w:val="001D35E2"/>
    <w:rsid w:val="001D38A7"/>
    <w:rsid w:val="001D3A9A"/>
    <w:rsid w:val="001D3DF7"/>
    <w:rsid w:val="001D4A6C"/>
    <w:rsid w:val="001D7A12"/>
    <w:rsid w:val="001D7E14"/>
    <w:rsid w:val="001D7EE5"/>
    <w:rsid w:val="001E032D"/>
    <w:rsid w:val="001E2770"/>
    <w:rsid w:val="001E389F"/>
    <w:rsid w:val="001E413E"/>
    <w:rsid w:val="001E449C"/>
    <w:rsid w:val="001E47AC"/>
    <w:rsid w:val="001E58DC"/>
    <w:rsid w:val="001F0673"/>
    <w:rsid w:val="001F08B2"/>
    <w:rsid w:val="001F1C33"/>
    <w:rsid w:val="001F3F5B"/>
    <w:rsid w:val="001F5C16"/>
    <w:rsid w:val="001F625C"/>
    <w:rsid w:val="001F6738"/>
    <w:rsid w:val="001F79BD"/>
    <w:rsid w:val="001F7C41"/>
    <w:rsid w:val="00203D49"/>
    <w:rsid w:val="00204FDA"/>
    <w:rsid w:val="00205C7F"/>
    <w:rsid w:val="00206E9D"/>
    <w:rsid w:val="00211234"/>
    <w:rsid w:val="00213D5F"/>
    <w:rsid w:val="00216341"/>
    <w:rsid w:val="00217EE5"/>
    <w:rsid w:val="00222AB6"/>
    <w:rsid w:val="00222CBA"/>
    <w:rsid w:val="0022415B"/>
    <w:rsid w:val="002245BD"/>
    <w:rsid w:val="002253FF"/>
    <w:rsid w:val="00226EB4"/>
    <w:rsid w:val="0023005B"/>
    <w:rsid w:val="00230B4A"/>
    <w:rsid w:val="00231E65"/>
    <w:rsid w:val="0023213A"/>
    <w:rsid w:val="00237FA9"/>
    <w:rsid w:val="00242F7C"/>
    <w:rsid w:val="00243637"/>
    <w:rsid w:val="00243D27"/>
    <w:rsid w:val="00243E60"/>
    <w:rsid w:val="0024433F"/>
    <w:rsid w:val="00244C0E"/>
    <w:rsid w:val="00245342"/>
    <w:rsid w:val="00245697"/>
    <w:rsid w:val="00245983"/>
    <w:rsid w:val="00245E79"/>
    <w:rsid w:val="00250479"/>
    <w:rsid w:val="002514B7"/>
    <w:rsid w:val="00251DF6"/>
    <w:rsid w:val="002524E1"/>
    <w:rsid w:val="00255705"/>
    <w:rsid w:val="00256146"/>
    <w:rsid w:val="00256E72"/>
    <w:rsid w:val="0026100F"/>
    <w:rsid w:val="00263368"/>
    <w:rsid w:val="00263673"/>
    <w:rsid w:val="002643B5"/>
    <w:rsid w:val="00264DE0"/>
    <w:rsid w:val="00264FF6"/>
    <w:rsid w:val="0026721E"/>
    <w:rsid w:val="00267699"/>
    <w:rsid w:val="002706E6"/>
    <w:rsid w:val="00270DB3"/>
    <w:rsid w:val="00273072"/>
    <w:rsid w:val="002740CA"/>
    <w:rsid w:val="00275EB0"/>
    <w:rsid w:val="002769B7"/>
    <w:rsid w:val="00281998"/>
    <w:rsid w:val="0028282F"/>
    <w:rsid w:val="00283E4A"/>
    <w:rsid w:val="002840DD"/>
    <w:rsid w:val="0028508A"/>
    <w:rsid w:val="00290068"/>
    <w:rsid w:val="00290B3F"/>
    <w:rsid w:val="002913A2"/>
    <w:rsid w:val="00293B2C"/>
    <w:rsid w:val="00294AED"/>
    <w:rsid w:val="00296136"/>
    <w:rsid w:val="002A0583"/>
    <w:rsid w:val="002A0D65"/>
    <w:rsid w:val="002A2F64"/>
    <w:rsid w:val="002A4CD7"/>
    <w:rsid w:val="002A7880"/>
    <w:rsid w:val="002B0FB0"/>
    <w:rsid w:val="002B2E2F"/>
    <w:rsid w:val="002B324D"/>
    <w:rsid w:val="002B6F9E"/>
    <w:rsid w:val="002C17C0"/>
    <w:rsid w:val="002C18C7"/>
    <w:rsid w:val="002C23E9"/>
    <w:rsid w:val="002C2EBA"/>
    <w:rsid w:val="002C33C4"/>
    <w:rsid w:val="002C5039"/>
    <w:rsid w:val="002C6327"/>
    <w:rsid w:val="002D109B"/>
    <w:rsid w:val="002D2BC0"/>
    <w:rsid w:val="002D2CE6"/>
    <w:rsid w:val="002D38BF"/>
    <w:rsid w:val="002D662C"/>
    <w:rsid w:val="002D7837"/>
    <w:rsid w:val="002E0849"/>
    <w:rsid w:val="002E37A6"/>
    <w:rsid w:val="002E3EDC"/>
    <w:rsid w:val="002E47CF"/>
    <w:rsid w:val="002E4A9D"/>
    <w:rsid w:val="002E57E3"/>
    <w:rsid w:val="002E621C"/>
    <w:rsid w:val="002E72DA"/>
    <w:rsid w:val="002E7DA4"/>
    <w:rsid w:val="002F15B9"/>
    <w:rsid w:val="002F2021"/>
    <w:rsid w:val="002F2557"/>
    <w:rsid w:val="002F26F1"/>
    <w:rsid w:val="002F2839"/>
    <w:rsid w:val="002F29AA"/>
    <w:rsid w:val="002F41A4"/>
    <w:rsid w:val="002F41E7"/>
    <w:rsid w:val="002F5341"/>
    <w:rsid w:val="002F5564"/>
    <w:rsid w:val="00300B97"/>
    <w:rsid w:val="003019EA"/>
    <w:rsid w:val="00302CF7"/>
    <w:rsid w:val="00302DFD"/>
    <w:rsid w:val="00304529"/>
    <w:rsid w:val="00305C7A"/>
    <w:rsid w:val="00306B7E"/>
    <w:rsid w:val="00307733"/>
    <w:rsid w:val="00307C11"/>
    <w:rsid w:val="00310596"/>
    <w:rsid w:val="00310C87"/>
    <w:rsid w:val="00310E2A"/>
    <w:rsid w:val="003112A0"/>
    <w:rsid w:val="003121AF"/>
    <w:rsid w:val="00314351"/>
    <w:rsid w:val="00315E6F"/>
    <w:rsid w:val="003168AD"/>
    <w:rsid w:val="003168E1"/>
    <w:rsid w:val="00317B94"/>
    <w:rsid w:val="00317F0B"/>
    <w:rsid w:val="00320557"/>
    <w:rsid w:val="00320739"/>
    <w:rsid w:val="00321C8C"/>
    <w:rsid w:val="00322189"/>
    <w:rsid w:val="003242F6"/>
    <w:rsid w:val="003250EE"/>
    <w:rsid w:val="003269A8"/>
    <w:rsid w:val="00326EF6"/>
    <w:rsid w:val="00330B6D"/>
    <w:rsid w:val="00331476"/>
    <w:rsid w:val="0033149D"/>
    <w:rsid w:val="00334394"/>
    <w:rsid w:val="00334AA4"/>
    <w:rsid w:val="00334D38"/>
    <w:rsid w:val="0033542E"/>
    <w:rsid w:val="00335802"/>
    <w:rsid w:val="0033616D"/>
    <w:rsid w:val="00336F6E"/>
    <w:rsid w:val="003372A3"/>
    <w:rsid w:val="00340A10"/>
    <w:rsid w:val="0034151B"/>
    <w:rsid w:val="003415FE"/>
    <w:rsid w:val="00342548"/>
    <w:rsid w:val="00343085"/>
    <w:rsid w:val="00343B4B"/>
    <w:rsid w:val="00346906"/>
    <w:rsid w:val="00347BE3"/>
    <w:rsid w:val="003520D8"/>
    <w:rsid w:val="003525B6"/>
    <w:rsid w:val="00353341"/>
    <w:rsid w:val="00354387"/>
    <w:rsid w:val="0035448A"/>
    <w:rsid w:val="00354537"/>
    <w:rsid w:val="0035667F"/>
    <w:rsid w:val="00357D12"/>
    <w:rsid w:val="00357E9A"/>
    <w:rsid w:val="0036173B"/>
    <w:rsid w:val="00362EAA"/>
    <w:rsid w:val="00363392"/>
    <w:rsid w:val="00363411"/>
    <w:rsid w:val="00365BF7"/>
    <w:rsid w:val="003679F2"/>
    <w:rsid w:val="00373713"/>
    <w:rsid w:val="00373AB8"/>
    <w:rsid w:val="00374869"/>
    <w:rsid w:val="00374D2E"/>
    <w:rsid w:val="003763B8"/>
    <w:rsid w:val="00377A60"/>
    <w:rsid w:val="00377E16"/>
    <w:rsid w:val="00381B40"/>
    <w:rsid w:val="00382A71"/>
    <w:rsid w:val="00382F7A"/>
    <w:rsid w:val="0038300E"/>
    <w:rsid w:val="003855A2"/>
    <w:rsid w:val="00385B2B"/>
    <w:rsid w:val="00385C1A"/>
    <w:rsid w:val="00387DE4"/>
    <w:rsid w:val="00391752"/>
    <w:rsid w:val="00393028"/>
    <w:rsid w:val="00393076"/>
    <w:rsid w:val="003952D6"/>
    <w:rsid w:val="00395352"/>
    <w:rsid w:val="0039615F"/>
    <w:rsid w:val="003966AC"/>
    <w:rsid w:val="00396E2D"/>
    <w:rsid w:val="00397F26"/>
    <w:rsid w:val="003A142E"/>
    <w:rsid w:val="003A1F27"/>
    <w:rsid w:val="003A4F60"/>
    <w:rsid w:val="003A59C7"/>
    <w:rsid w:val="003A7CEA"/>
    <w:rsid w:val="003B2160"/>
    <w:rsid w:val="003B2562"/>
    <w:rsid w:val="003B286B"/>
    <w:rsid w:val="003B2FFF"/>
    <w:rsid w:val="003B4A3E"/>
    <w:rsid w:val="003B5117"/>
    <w:rsid w:val="003B5ACF"/>
    <w:rsid w:val="003B6B9C"/>
    <w:rsid w:val="003B7DF4"/>
    <w:rsid w:val="003C0270"/>
    <w:rsid w:val="003C0B7B"/>
    <w:rsid w:val="003C1704"/>
    <w:rsid w:val="003C1DEA"/>
    <w:rsid w:val="003C231E"/>
    <w:rsid w:val="003C30A2"/>
    <w:rsid w:val="003C59CC"/>
    <w:rsid w:val="003C664A"/>
    <w:rsid w:val="003C7678"/>
    <w:rsid w:val="003D0097"/>
    <w:rsid w:val="003D3A30"/>
    <w:rsid w:val="003D4ADA"/>
    <w:rsid w:val="003D50FD"/>
    <w:rsid w:val="003D796C"/>
    <w:rsid w:val="003D7BE6"/>
    <w:rsid w:val="003E003A"/>
    <w:rsid w:val="003E1FDC"/>
    <w:rsid w:val="003E2700"/>
    <w:rsid w:val="003E350D"/>
    <w:rsid w:val="003E5B75"/>
    <w:rsid w:val="003E63C7"/>
    <w:rsid w:val="003E6501"/>
    <w:rsid w:val="003E73CF"/>
    <w:rsid w:val="003F02A7"/>
    <w:rsid w:val="003F03B0"/>
    <w:rsid w:val="003F068B"/>
    <w:rsid w:val="003F1CFF"/>
    <w:rsid w:val="003F229C"/>
    <w:rsid w:val="003F2F25"/>
    <w:rsid w:val="003F36EA"/>
    <w:rsid w:val="003F3F72"/>
    <w:rsid w:val="003F538B"/>
    <w:rsid w:val="003F5A00"/>
    <w:rsid w:val="003F6256"/>
    <w:rsid w:val="003F7801"/>
    <w:rsid w:val="003F7D5C"/>
    <w:rsid w:val="00400ADC"/>
    <w:rsid w:val="004011F5"/>
    <w:rsid w:val="0040285C"/>
    <w:rsid w:val="004042E5"/>
    <w:rsid w:val="00404DA6"/>
    <w:rsid w:val="00405305"/>
    <w:rsid w:val="004053A0"/>
    <w:rsid w:val="004111A8"/>
    <w:rsid w:val="00411468"/>
    <w:rsid w:val="00413BE8"/>
    <w:rsid w:val="00414472"/>
    <w:rsid w:val="004147FF"/>
    <w:rsid w:val="004159F0"/>
    <w:rsid w:val="00416483"/>
    <w:rsid w:val="0042200D"/>
    <w:rsid w:val="00422A01"/>
    <w:rsid w:val="00422B97"/>
    <w:rsid w:val="00422ED7"/>
    <w:rsid w:val="00425E6F"/>
    <w:rsid w:val="00426DD3"/>
    <w:rsid w:val="00427AE9"/>
    <w:rsid w:val="00431EAC"/>
    <w:rsid w:val="004328CB"/>
    <w:rsid w:val="004332E7"/>
    <w:rsid w:val="0043362D"/>
    <w:rsid w:val="0043620F"/>
    <w:rsid w:val="004364E7"/>
    <w:rsid w:val="0043691D"/>
    <w:rsid w:val="00437C27"/>
    <w:rsid w:val="00442439"/>
    <w:rsid w:val="0044295D"/>
    <w:rsid w:val="004449F7"/>
    <w:rsid w:val="004461AB"/>
    <w:rsid w:val="0044697C"/>
    <w:rsid w:val="004469F9"/>
    <w:rsid w:val="004520CA"/>
    <w:rsid w:val="004522B2"/>
    <w:rsid w:val="00453DDB"/>
    <w:rsid w:val="0045465E"/>
    <w:rsid w:val="00455A06"/>
    <w:rsid w:val="00456211"/>
    <w:rsid w:val="00456B8D"/>
    <w:rsid w:val="004578B6"/>
    <w:rsid w:val="00460660"/>
    <w:rsid w:val="00461888"/>
    <w:rsid w:val="004627D3"/>
    <w:rsid w:val="00467D9D"/>
    <w:rsid w:val="00472A78"/>
    <w:rsid w:val="00474257"/>
    <w:rsid w:val="00474C8F"/>
    <w:rsid w:val="00475F03"/>
    <w:rsid w:val="004819C4"/>
    <w:rsid w:val="004836B0"/>
    <w:rsid w:val="004844E7"/>
    <w:rsid w:val="004846B0"/>
    <w:rsid w:val="00486A96"/>
    <w:rsid w:val="00487A78"/>
    <w:rsid w:val="004930AD"/>
    <w:rsid w:val="004937FA"/>
    <w:rsid w:val="004945F2"/>
    <w:rsid w:val="00495F99"/>
    <w:rsid w:val="004961F9"/>
    <w:rsid w:val="004973BE"/>
    <w:rsid w:val="004A0640"/>
    <w:rsid w:val="004A0651"/>
    <w:rsid w:val="004A1689"/>
    <w:rsid w:val="004A36EE"/>
    <w:rsid w:val="004A3EBF"/>
    <w:rsid w:val="004A4CDC"/>
    <w:rsid w:val="004A61D9"/>
    <w:rsid w:val="004A7FF7"/>
    <w:rsid w:val="004B1615"/>
    <w:rsid w:val="004B2FE0"/>
    <w:rsid w:val="004B4551"/>
    <w:rsid w:val="004B5938"/>
    <w:rsid w:val="004B624F"/>
    <w:rsid w:val="004B66AC"/>
    <w:rsid w:val="004B676C"/>
    <w:rsid w:val="004B686E"/>
    <w:rsid w:val="004B798D"/>
    <w:rsid w:val="004C17F1"/>
    <w:rsid w:val="004C1DCA"/>
    <w:rsid w:val="004C1F60"/>
    <w:rsid w:val="004C2CB8"/>
    <w:rsid w:val="004C3D1B"/>
    <w:rsid w:val="004C3DE0"/>
    <w:rsid w:val="004C4328"/>
    <w:rsid w:val="004C4D27"/>
    <w:rsid w:val="004C507D"/>
    <w:rsid w:val="004C553E"/>
    <w:rsid w:val="004C5828"/>
    <w:rsid w:val="004C5A29"/>
    <w:rsid w:val="004C5FF8"/>
    <w:rsid w:val="004C680B"/>
    <w:rsid w:val="004C6BC2"/>
    <w:rsid w:val="004C6DB6"/>
    <w:rsid w:val="004D00D1"/>
    <w:rsid w:val="004D1029"/>
    <w:rsid w:val="004D148A"/>
    <w:rsid w:val="004E0987"/>
    <w:rsid w:val="004E0B54"/>
    <w:rsid w:val="004E0D17"/>
    <w:rsid w:val="004E14DF"/>
    <w:rsid w:val="004E3485"/>
    <w:rsid w:val="004E424C"/>
    <w:rsid w:val="004E4673"/>
    <w:rsid w:val="004E58B8"/>
    <w:rsid w:val="004E6CA4"/>
    <w:rsid w:val="004E7CF7"/>
    <w:rsid w:val="004F1CB7"/>
    <w:rsid w:val="004F40AE"/>
    <w:rsid w:val="004F429A"/>
    <w:rsid w:val="004F5326"/>
    <w:rsid w:val="00501754"/>
    <w:rsid w:val="00501B6B"/>
    <w:rsid w:val="00503172"/>
    <w:rsid w:val="00503F65"/>
    <w:rsid w:val="00504243"/>
    <w:rsid w:val="00505794"/>
    <w:rsid w:val="00506C7C"/>
    <w:rsid w:val="00506C89"/>
    <w:rsid w:val="005072FD"/>
    <w:rsid w:val="00510C21"/>
    <w:rsid w:val="00513028"/>
    <w:rsid w:val="00513E8A"/>
    <w:rsid w:val="00514D49"/>
    <w:rsid w:val="00515973"/>
    <w:rsid w:val="00515D9A"/>
    <w:rsid w:val="00516091"/>
    <w:rsid w:val="005173B3"/>
    <w:rsid w:val="00517DD3"/>
    <w:rsid w:val="00521766"/>
    <w:rsid w:val="00521869"/>
    <w:rsid w:val="00521ACB"/>
    <w:rsid w:val="00523C1E"/>
    <w:rsid w:val="00524C46"/>
    <w:rsid w:val="00525608"/>
    <w:rsid w:val="00525812"/>
    <w:rsid w:val="00526616"/>
    <w:rsid w:val="005270BD"/>
    <w:rsid w:val="00531516"/>
    <w:rsid w:val="00531B48"/>
    <w:rsid w:val="00535720"/>
    <w:rsid w:val="00536520"/>
    <w:rsid w:val="00536983"/>
    <w:rsid w:val="00536A2B"/>
    <w:rsid w:val="00536C3B"/>
    <w:rsid w:val="005403FB"/>
    <w:rsid w:val="00543D6A"/>
    <w:rsid w:val="0054408A"/>
    <w:rsid w:val="00546126"/>
    <w:rsid w:val="0054690F"/>
    <w:rsid w:val="00550777"/>
    <w:rsid w:val="005513EA"/>
    <w:rsid w:val="00551BEE"/>
    <w:rsid w:val="00552585"/>
    <w:rsid w:val="0055272B"/>
    <w:rsid w:val="00557762"/>
    <w:rsid w:val="00557B5B"/>
    <w:rsid w:val="00563D9F"/>
    <w:rsid w:val="005641B5"/>
    <w:rsid w:val="00564365"/>
    <w:rsid w:val="00565605"/>
    <w:rsid w:val="00566180"/>
    <w:rsid w:val="00571215"/>
    <w:rsid w:val="00571CD4"/>
    <w:rsid w:val="00572F22"/>
    <w:rsid w:val="00572F8B"/>
    <w:rsid w:val="0057584F"/>
    <w:rsid w:val="00576420"/>
    <w:rsid w:val="005776D2"/>
    <w:rsid w:val="005813D5"/>
    <w:rsid w:val="005831CF"/>
    <w:rsid w:val="005832E6"/>
    <w:rsid w:val="00583698"/>
    <w:rsid w:val="00583D47"/>
    <w:rsid w:val="00586CAE"/>
    <w:rsid w:val="00587AA5"/>
    <w:rsid w:val="00591985"/>
    <w:rsid w:val="005920D3"/>
    <w:rsid w:val="0059377D"/>
    <w:rsid w:val="005948A6"/>
    <w:rsid w:val="00594A0F"/>
    <w:rsid w:val="00594F8A"/>
    <w:rsid w:val="0059609C"/>
    <w:rsid w:val="00596EAE"/>
    <w:rsid w:val="00596F07"/>
    <w:rsid w:val="005A3DAF"/>
    <w:rsid w:val="005A61AE"/>
    <w:rsid w:val="005A74DC"/>
    <w:rsid w:val="005B08BE"/>
    <w:rsid w:val="005B10B5"/>
    <w:rsid w:val="005B1AD9"/>
    <w:rsid w:val="005B497D"/>
    <w:rsid w:val="005B6279"/>
    <w:rsid w:val="005B6469"/>
    <w:rsid w:val="005C0117"/>
    <w:rsid w:val="005C187A"/>
    <w:rsid w:val="005C2123"/>
    <w:rsid w:val="005C25C8"/>
    <w:rsid w:val="005C3EBD"/>
    <w:rsid w:val="005C4BB2"/>
    <w:rsid w:val="005C4CD1"/>
    <w:rsid w:val="005C5B0E"/>
    <w:rsid w:val="005C6033"/>
    <w:rsid w:val="005C62A9"/>
    <w:rsid w:val="005C6D0E"/>
    <w:rsid w:val="005D0125"/>
    <w:rsid w:val="005D02BA"/>
    <w:rsid w:val="005D109A"/>
    <w:rsid w:val="005D381A"/>
    <w:rsid w:val="005D47F4"/>
    <w:rsid w:val="005D49CA"/>
    <w:rsid w:val="005D50A3"/>
    <w:rsid w:val="005D51DE"/>
    <w:rsid w:val="005D5367"/>
    <w:rsid w:val="005D685D"/>
    <w:rsid w:val="005D765E"/>
    <w:rsid w:val="005E0471"/>
    <w:rsid w:val="005E19AA"/>
    <w:rsid w:val="005E1AF7"/>
    <w:rsid w:val="005E3459"/>
    <w:rsid w:val="005E5327"/>
    <w:rsid w:val="005E6F1E"/>
    <w:rsid w:val="005F1750"/>
    <w:rsid w:val="005F24C7"/>
    <w:rsid w:val="005F2BE4"/>
    <w:rsid w:val="005F4D08"/>
    <w:rsid w:val="005F5195"/>
    <w:rsid w:val="005F7B92"/>
    <w:rsid w:val="00602A7D"/>
    <w:rsid w:val="00603533"/>
    <w:rsid w:val="0060357B"/>
    <w:rsid w:val="00603A7C"/>
    <w:rsid w:val="00603AD8"/>
    <w:rsid w:val="00604B7A"/>
    <w:rsid w:val="00604D83"/>
    <w:rsid w:val="00605F0B"/>
    <w:rsid w:val="006065D6"/>
    <w:rsid w:val="00607187"/>
    <w:rsid w:val="00607D53"/>
    <w:rsid w:val="00607F5A"/>
    <w:rsid w:val="006102A7"/>
    <w:rsid w:val="00610F8D"/>
    <w:rsid w:val="0061207F"/>
    <w:rsid w:val="00614BE2"/>
    <w:rsid w:val="00614E95"/>
    <w:rsid w:val="0061536D"/>
    <w:rsid w:val="00615EA3"/>
    <w:rsid w:val="00616325"/>
    <w:rsid w:val="00616B87"/>
    <w:rsid w:val="0062086F"/>
    <w:rsid w:val="00620F37"/>
    <w:rsid w:val="00622CED"/>
    <w:rsid w:val="0062335C"/>
    <w:rsid w:val="00625726"/>
    <w:rsid w:val="00625E5F"/>
    <w:rsid w:val="00626B13"/>
    <w:rsid w:val="00627821"/>
    <w:rsid w:val="006302BA"/>
    <w:rsid w:val="006318D0"/>
    <w:rsid w:val="00631EB0"/>
    <w:rsid w:val="00632460"/>
    <w:rsid w:val="00632BF1"/>
    <w:rsid w:val="006349A4"/>
    <w:rsid w:val="00635110"/>
    <w:rsid w:val="006365EC"/>
    <w:rsid w:val="00636DDF"/>
    <w:rsid w:val="006374BE"/>
    <w:rsid w:val="00637667"/>
    <w:rsid w:val="00640347"/>
    <w:rsid w:val="00642E01"/>
    <w:rsid w:val="006430C1"/>
    <w:rsid w:val="00643179"/>
    <w:rsid w:val="0064361D"/>
    <w:rsid w:val="00643805"/>
    <w:rsid w:val="0064463C"/>
    <w:rsid w:val="00644997"/>
    <w:rsid w:val="00644E03"/>
    <w:rsid w:val="006461A7"/>
    <w:rsid w:val="006465EA"/>
    <w:rsid w:val="006478E0"/>
    <w:rsid w:val="00647A65"/>
    <w:rsid w:val="00647D2E"/>
    <w:rsid w:val="00650932"/>
    <w:rsid w:val="00651EDC"/>
    <w:rsid w:val="0065252C"/>
    <w:rsid w:val="0065573A"/>
    <w:rsid w:val="00655BF9"/>
    <w:rsid w:val="00655E8A"/>
    <w:rsid w:val="00657FF5"/>
    <w:rsid w:val="00660C6D"/>
    <w:rsid w:val="00662B70"/>
    <w:rsid w:val="006631E0"/>
    <w:rsid w:val="00663A1B"/>
    <w:rsid w:val="00663A5A"/>
    <w:rsid w:val="00663C59"/>
    <w:rsid w:val="00664ABA"/>
    <w:rsid w:val="00665410"/>
    <w:rsid w:val="00666EB9"/>
    <w:rsid w:val="00670103"/>
    <w:rsid w:val="00672817"/>
    <w:rsid w:val="00676BE2"/>
    <w:rsid w:val="00676F4B"/>
    <w:rsid w:val="00680E05"/>
    <w:rsid w:val="00683F54"/>
    <w:rsid w:val="0068480D"/>
    <w:rsid w:val="00686232"/>
    <w:rsid w:val="0069029F"/>
    <w:rsid w:val="00690A2A"/>
    <w:rsid w:val="00690AC8"/>
    <w:rsid w:val="0069157F"/>
    <w:rsid w:val="00691585"/>
    <w:rsid w:val="00691E5F"/>
    <w:rsid w:val="00693B11"/>
    <w:rsid w:val="00693C7A"/>
    <w:rsid w:val="00693E68"/>
    <w:rsid w:val="00695303"/>
    <w:rsid w:val="006966B2"/>
    <w:rsid w:val="00697F9F"/>
    <w:rsid w:val="006A00D7"/>
    <w:rsid w:val="006A2428"/>
    <w:rsid w:val="006A59E3"/>
    <w:rsid w:val="006A5D27"/>
    <w:rsid w:val="006B00B8"/>
    <w:rsid w:val="006B0BE1"/>
    <w:rsid w:val="006B1102"/>
    <w:rsid w:val="006B1201"/>
    <w:rsid w:val="006B1728"/>
    <w:rsid w:val="006B1B71"/>
    <w:rsid w:val="006B24B4"/>
    <w:rsid w:val="006B2CC8"/>
    <w:rsid w:val="006B3497"/>
    <w:rsid w:val="006B4F71"/>
    <w:rsid w:val="006B6C7E"/>
    <w:rsid w:val="006B6F04"/>
    <w:rsid w:val="006C25A0"/>
    <w:rsid w:val="006C3564"/>
    <w:rsid w:val="006C3CCA"/>
    <w:rsid w:val="006C5706"/>
    <w:rsid w:val="006C6358"/>
    <w:rsid w:val="006C6A19"/>
    <w:rsid w:val="006C6A6F"/>
    <w:rsid w:val="006C7945"/>
    <w:rsid w:val="006C7C8A"/>
    <w:rsid w:val="006D114C"/>
    <w:rsid w:val="006D12E7"/>
    <w:rsid w:val="006D1EE8"/>
    <w:rsid w:val="006D346C"/>
    <w:rsid w:val="006D5C8B"/>
    <w:rsid w:val="006D72B4"/>
    <w:rsid w:val="006D773F"/>
    <w:rsid w:val="006D7FBD"/>
    <w:rsid w:val="006E0668"/>
    <w:rsid w:val="006E087F"/>
    <w:rsid w:val="006E23A2"/>
    <w:rsid w:val="006E2801"/>
    <w:rsid w:val="006E2CEE"/>
    <w:rsid w:val="006E2D1F"/>
    <w:rsid w:val="006E44DF"/>
    <w:rsid w:val="006E46D5"/>
    <w:rsid w:val="006E4C6A"/>
    <w:rsid w:val="006E6171"/>
    <w:rsid w:val="006E67BD"/>
    <w:rsid w:val="006F02C7"/>
    <w:rsid w:val="006F5A45"/>
    <w:rsid w:val="006F6047"/>
    <w:rsid w:val="006F66E5"/>
    <w:rsid w:val="006F6BA9"/>
    <w:rsid w:val="006F7BF0"/>
    <w:rsid w:val="006F7D0A"/>
    <w:rsid w:val="0070042A"/>
    <w:rsid w:val="00700AA1"/>
    <w:rsid w:val="0070292D"/>
    <w:rsid w:val="0070618B"/>
    <w:rsid w:val="00707AF5"/>
    <w:rsid w:val="00707FBC"/>
    <w:rsid w:val="00710655"/>
    <w:rsid w:val="00711291"/>
    <w:rsid w:val="007127A8"/>
    <w:rsid w:val="00712A7A"/>
    <w:rsid w:val="00714110"/>
    <w:rsid w:val="00714351"/>
    <w:rsid w:val="0071504B"/>
    <w:rsid w:val="00715BD6"/>
    <w:rsid w:val="007216FB"/>
    <w:rsid w:val="00722B04"/>
    <w:rsid w:val="00723329"/>
    <w:rsid w:val="0072427D"/>
    <w:rsid w:val="0072512B"/>
    <w:rsid w:val="00725D85"/>
    <w:rsid w:val="00726D04"/>
    <w:rsid w:val="00727D9B"/>
    <w:rsid w:val="0073017E"/>
    <w:rsid w:val="00734401"/>
    <w:rsid w:val="00736538"/>
    <w:rsid w:val="00736D03"/>
    <w:rsid w:val="00741856"/>
    <w:rsid w:val="0074348E"/>
    <w:rsid w:val="00743962"/>
    <w:rsid w:val="00744C70"/>
    <w:rsid w:val="00746D4D"/>
    <w:rsid w:val="00746D65"/>
    <w:rsid w:val="00750460"/>
    <w:rsid w:val="0075110F"/>
    <w:rsid w:val="00752B5B"/>
    <w:rsid w:val="00754006"/>
    <w:rsid w:val="0075466C"/>
    <w:rsid w:val="007552B9"/>
    <w:rsid w:val="007573EA"/>
    <w:rsid w:val="00757CC5"/>
    <w:rsid w:val="007625D2"/>
    <w:rsid w:val="007651DB"/>
    <w:rsid w:val="00765590"/>
    <w:rsid w:val="007667EE"/>
    <w:rsid w:val="00772A7B"/>
    <w:rsid w:val="00772C70"/>
    <w:rsid w:val="007743A4"/>
    <w:rsid w:val="00774816"/>
    <w:rsid w:val="00775343"/>
    <w:rsid w:val="00777853"/>
    <w:rsid w:val="00777E87"/>
    <w:rsid w:val="00781410"/>
    <w:rsid w:val="00783DAF"/>
    <w:rsid w:val="007842D9"/>
    <w:rsid w:val="0078780F"/>
    <w:rsid w:val="00787F54"/>
    <w:rsid w:val="0079012C"/>
    <w:rsid w:val="00791BA3"/>
    <w:rsid w:val="00791F01"/>
    <w:rsid w:val="0079294F"/>
    <w:rsid w:val="00792AA1"/>
    <w:rsid w:val="0079422F"/>
    <w:rsid w:val="00794DD5"/>
    <w:rsid w:val="00795C47"/>
    <w:rsid w:val="00797A79"/>
    <w:rsid w:val="00797BD8"/>
    <w:rsid w:val="007A1072"/>
    <w:rsid w:val="007A325F"/>
    <w:rsid w:val="007A3264"/>
    <w:rsid w:val="007A3327"/>
    <w:rsid w:val="007A4F99"/>
    <w:rsid w:val="007A523B"/>
    <w:rsid w:val="007A5AFA"/>
    <w:rsid w:val="007A5D56"/>
    <w:rsid w:val="007A6460"/>
    <w:rsid w:val="007B076E"/>
    <w:rsid w:val="007B0F0D"/>
    <w:rsid w:val="007B173C"/>
    <w:rsid w:val="007B2314"/>
    <w:rsid w:val="007B257E"/>
    <w:rsid w:val="007B3DF3"/>
    <w:rsid w:val="007B43F6"/>
    <w:rsid w:val="007B4A3B"/>
    <w:rsid w:val="007B6BD5"/>
    <w:rsid w:val="007C0E64"/>
    <w:rsid w:val="007C0EB0"/>
    <w:rsid w:val="007C4A2A"/>
    <w:rsid w:val="007C4AEB"/>
    <w:rsid w:val="007D01FB"/>
    <w:rsid w:val="007D096B"/>
    <w:rsid w:val="007D22B8"/>
    <w:rsid w:val="007D2305"/>
    <w:rsid w:val="007D5918"/>
    <w:rsid w:val="007D6192"/>
    <w:rsid w:val="007D7C88"/>
    <w:rsid w:val="007E05CE"/>
    <w:rsid w:val="007E092F"/>
    <w:rsid w:val="007E1B28"/>
    <w:rsid w:val="007E202F"/>
    <w:rsid w:val="007E40E6"/>
    <w:rsid w:val="007E7686"/>
    <w:rsid w:val="007F00AF"/>
    <w:rsid w:val="007F06FE"/>
    <w:rsid w:val="007F0FF3"/>
    <w:rsid w:val="007F16AF"/>
    <w:rsid w:val="007F1FA8"/>
    <w:rsid w:val="007F350E"/>
    <w:rsid w:val="007F696B"/>
    <w:rsid w:val="007F6C65"/>
    <w:rsid w:val="007F7ACD"/>
    <w:rsid w:val="00801F52"/>
    <w:rsid w:val="008054B3"/>
    <w:rsid w:val="00807C07"/>
    <w:rsid w:val="0081178D"/>
    <w:rsid w:val="00812960"/>
    <w:rsid w:val="00812AFF"/>
    <w:rsid w:val="00813E52"/>
    <w:rsid w:val="0081433C"/>
    <w:rsid w:val="008149FA"/>
    <w:rsid w:val="0081656A"/>
    <w:rsid w:val="008172B8"/>
    <w:rsid w:val="00817DAA"/>
    <w:rsid w:val="00820400"/>
    <w:rsid w:val="00821109"/>
    <w:rsid w:val="0082207B"/>
    <w:rsid w:val="008223F4"/>
    <w:rsid w:val="00822EDF"/>
    <w:rsid w:val="00823035"/>
    <w:rsid w:val="00823E6F"/>
    <w:rsid w:val="008251F8"/>
    <w:rsid w:val="00827D79"/>
    <w:rsid w:val="008302EA"/>
    <w:rsid w:val="0083180B"/>
    <w:rsid w:val="0083352B"/>
    <w:rsid w:val="00835510"/>
    <w:rsid w:val="00836780"/>
    <w:rsid w:val="00836C6B"/>
    <w:rsid w:val="00840A15"/>
    <w:rsid w:val="00841655"/>
    <w:rsid w:val="00842BF0"/>
    <w:rsid w:val="00843455"/>
    <w:rsid w:val="008456D5"/>
    <w:rsid w:val="008507F9"/>
    <w:rsid w:val="00854F5F"/>
    <w:rsid w:val="00855421"/>
    <w:rsid w:val="00855C57"/>
    <w:rsid w:val="00855CFB"/>
    <w:rsid w:val="008567F2"/>
    <w:rsid w:val="00857089"/>
    <w:rsid w:val="008606D3"/>
    <w:rsid w:val="00860822"/>
    <w:rsid w:val="00860CEE"/>
    <w:rsid w:val="00864412"/>
    <w:rsid w:val="0086444B"/>
    <w:rsid w:val="008661BE"/>
    <w:rsid w:val="00872411"/>
    <w:rsid w:val="00872794"/>
    <w:rsid w:val="0087343F"/>
    <w:rsid w:val="00876D7A"/>
    <w:rsid w:val="00877B41"/>
    <w:rsid w:val="00877E5F"/>
    <w:rsid w:val="00880115"/>
    <w:rsid w:val="00880132"/>
    <w:rsid w:val="00883008"/>
    <w:rsid w:val="00883F09"/>
    <w:rsid w:val="00885585"/>
    <w:rsid w:val="0088583F"/>
    <w:rsid w:val="00887E79"/>
    <w:rsid w:val="0089098C"/>
    <w:rsid w:val="00892664"/>
    <w:rsid w:val="00897B09"/>
    <w:rsid w:val="008A0166"/>
    <w:rsid w:val="008A0242"/>
    <w:rsid w:val="008A1B17"/>
    <w:rsid w:val="008A1B44"/>
    <w:rsid w:val="008A3B10"/>
    <w:rsid w:val="008A5A55"/>
    <w:rsid w:val="008A6DAE"/>
    <w:rsid w:val="008A7844"/>
    <w:rsid w:val="008B04A4"/>
    <w:rsid w:val="008B0AE2"/>
    <w:rsid w:val="008B29FE"/>
    <w:rsid w:val="008B3DCD"/>
    <w:rsid w:val="008B5589"/>
    <w:rsid w:val="008B5EDD"/>
    <w:rsid w:val="008B74A5"/>
    <w:rsid w:val="008C2022"/>
    <w:rsid w:val="008C22F3"/>
    <w:rsid w:val="008C2F6C"/>
    <w:rsid w:val="008C3CE8"/>
    <w:rsid w:val="008C3DA2"/>
    <w:rsid w:val="008C64E0"/>
    <w:rsid w:val="008C67EA"/>
    <w:rsid w:val="008C7173"/>
    <w:rsid w:val="008C7FE3"/>
    <w:rsid w:val="008C7FEE"/>
    <w:rsid w:val="008D15DE"/>
    <w:rsid w:val="008D2E25"/>
    <w:rsid w:val="008D338F"/>
    <w:rsid w:val="008D3E60"/>
    <w:rsid w:val="008D60C5"/>
    <w:rsid w:val="008D65A4"/>
    <w:rsid w:val="008D6B3F"/>
    <w:rsid w:val="008D7319"/>
    <w:rsid w:val="008D7BD4"/>
    <w:rsid w:val="008E01EB"/>
    <w:rsid w:val="008E06DC"/>
    <w:rsid w:val="008E12FC"/>
    <w:rsid w:val="008E19E8"/>
    <w:rsid w:val="008E78D3"/>
    <w:rsid w:val="008E7C00"/>
    <w:rsid w:val="008F0DF0"/>
    <w:rsid w:val="008F0E35"/>
    <w:rsid w:val="008F1B0A"/>
    <w:rsid w:val="008F48E2"/>
    <w:rsid w:val="008F56F0"/>
    <w:rsid w:val="008F60E6"/>
    <w:rsid w:val="008F6229"/>
    <w:rsid w:val="008F759E"/>
    <w:rsid w:val="00900F26"/>
    <w:rsid w:val="009013BE"/>
    <w:rsid w:val="009013CB"/>
    <w:rsid w:val="0090496A"/>
    <w:rsid w:val="00905214"/>
    <w:rsid w:val="00905975"/>
    <w:rsid w:val="009065ED"/>
    <w:rsid w:val="00906B11"/>
    <w:rsid w:val="009073C8"/>
    <w:rsid w:val="0090785D"/>
    <w:rsid w:val="00907F4B"/>
    <w:rsid w:val="009131CB"/>
    <w:rsid w:val="009143DE"/>
    <w:rsid w:val="00914D24"/>
    <w:rsid w:val="0091631F"/>
    <w:rsid w:val="00921FD9"/>
    <w:rsid w:val="00923936"/>
    <w:rsid w:val="00923F57"/>
    <w:rsid w:val="009275FE"/>
    <w:rsid w:val="00927796"/>
    <w:rsid w:val="00930BBF"/>
    <w:rsid w:val="009326D0"/>
    <w:rsid w:val="009339C7"/>
    <w:rsid w:val="0093432C"/>
    <w:rsid w:val="009343D8"/>
    <w:rsid w:val="00935868"/>
    <w:rsid w:val="00935904"/>
    <w:rsid w:val="009411AE"/>
    <w:rsid w:val="009438FC"/>
    <w:rsid w:val="00943DA4"/>
    <w:rsid w:val="009448CD"/>
    <w:rsid w:val="00950091"/>
    <w:rsid w:val="009502F8"/>
    <w:rsid w:val="00950BA2"/>
    <w:rsid w:val="00951892"/>
    <w:rsid w:val="00951C4C"/>
    <w:rsid w:val="00952F88"/>
    <w:rsid w:val="009535A9"/>
    <w:rsid w:val="0095645C"/>
    <w:rsid w:val="00956B66"/>
    <w:rsid w:val="00957BCA"/>
    <w:rsid w:val="00960934"/>
    <w:rsid w:val="0096264C"/>
    <w:rsid w:val="00965746"/>
    <w:rsid w:val="00967595"/>
    <w:rsid w:val="00967C4D"/>
    <w:rsid w:val="00967F52"/>
    <w:rsid w:val="009714BA"/>
    <w:rsid w:val="00975390"/>
    <w:rsid w:val="00977C85"/>
    <w:rsid w:val="00977EAE"/>
    <w:rsid w:val="009803D6"/>
    <w:rsid w:val="00980CFD"/>
    <w:rsid w:val="0098342B"/>
    <w:rsid w:val="00983B16"/>
    <w:rsid w:val="00983F20"/>
    <w:rsid w:val="00986FCB"/>
    <w:rsid w:val="00990695"/>
    <w:rsid w:val="00993005"/>
    <w:rsid w:val="00994ADD"/>
    <w:rsid w:val="00995266"/>
    <w:rsid w:val="009961E1"/>
    <w:rsid w:val="009977FD"/>
    <w:rsid w:val="009A380C"/>
    <w:rsid w:val="009A4F43"/>
    <w:rsid w:val="009A5129"/>
    <w:rsid w:val="009A677C"/>
    <w:rsid w:val="009B1847"/>
    <w:rsid w:val="009B21DB"/>
    <w:rsid w:val="009B2CB4"/>
    <w:rsid w:val="009C0B01"/>
    <w:rsid w:val="009C39AA"/>
    <w:rsid w:val="009C616D"/>
    <w:rsid w:val="009C725B"/>
    <w:rsid w:val="009D1DEC"/>
    <w:rsid w:val="009D2604"/>
    <w:rsid w:val="009D3568"/>
    <w:rsid w:val="009D3576"/>
    <w:rsid w:val="009D4F17"/>
    <w:rsid w:val="009D623D"/>
    <w:rsid w:val="009D638E"/>
    <w:rsid w:val="009E1248"/>
    <w:rsid w:val="009E1F8C"/>
    <w:rsid w:val="009E2B1D"/>
    <w:rsid w:val="009E4251"/>
    <w:rsid w:val="009E65E5"/>
    <w:rsid w:val="009E7239"/>
    <w:rsid w:val="009E750A"/>
    <w:rsid w:val="009F1784"/>
    <w:rsid w:val="009F2FEF"/>
    <w:rsid w:val="009F47C5"/>
    <w:rsid w:val="009F65CF"/>
    <w:rsid w:val="009F68E4"/>
    <w:rsid w:val="009F7A38"/>
    <w:rsid w:val="009F7BC9"/>
    <w:rsid w:val="00A0086A"/>
    <w:rsid w:val="00A0139B"/>
    <w:rsid w:val="00A025F3"/>
    <w:rsid w:val="00A0376A"/>
    <w:rsid w:val="00A05B27"/>
    <w:rsid w:val="00A0692B"/>
    <w:rsid w:val="00A07D0B"/>
    <w:rsid w:val="00A07D6D"/>
    <w:rsid w:val="00A113DD"/>
    <w:rsid w:val="00A11419"/>
    <w:rsid w:val="00A12C94"/>
    <w:rsid w:val="00A1385D"/>
    <w:rsid w:val="00A1534B"/>
    <w:rsid w:val="00A16C40"/>
    <w:rsid w:val="00A1751D"/>
    <w:rsid w:val="00A1796D"/>
    <w:rsid w:val="00A20E3F"/>
    <w:rsid w:val="00A22436"/>
    <w:rsid w:val="00A259AA"/>
    <w:rsid w:val="00A263EA"/>
    <w:rsid w:val="00A27C3F"/>
    <w:rsid w:val="00A3072A"/>
    <w:rsid w:val="00A369E2"/>
    <w:rsid w:val="00A37130"/>
    <w:rsid w:val="00A40B66"/>
    <w:rsid w:val="00A40C2F"/>
    <w:rsid w:val="00A4306A"/>
    <w:rsid w:val="00A45852"/>
    <w:rsid w:val="00A47EAE"/>
    <w:rsid w:val="00A53432"/>
    <w:rsid w:val="00A543E5"/>
    <w:rsid w:val="00A5452E"/>
    <w:rsid w:val="00A56DF9"/>
    <w:rsid w:val="00A57671"/>
    <w:rsid w:val="00A60EFC"/>
    <w:rsid w:val="00A61ACF"/>
    <w:rsid w:val="00A62F2F"/>
    <w:rsid w:val="00A62FF8"/>
    <w:rsid w:val="00A66E85"/>
    <w:rsid w:val="00A70FA5"/>
    <w:rsid w:val="00A71870"/>
    <w:rsid w:val="00A71D81"/>
    <w:rsid w:val="00A769BF"/>
    <w:rsid w:val="00A8124E"/>
    <w:rsid w:val="00A81BBF"/>
    <w:rsid w:val="00A8232E"/>
    <w:rsid w:val="00A8364B"/>
    <w:rsid w:val="00A84A91"/>
    <w:rsid w:val="00A84B4A"/>
    <w:rsid w:val="00A86532"/>
    <w:rsid w:val="00A86C32"/>
    <w:rsid w:val="00A92D5F"/>
    <w:rsid w:val="00A92EB0"/>
    <w:rsid w:val="00A94091"/>
    <w:rsid w:val="00A96429"/>
    <w:rsid w:val="00A9760B"/>
    <w:rsid w:val="00A97BD0"/>
    <w:rsid w:val="00AA084A"/>
    <w:rsid w:val="00AA128E"/>
    <w:rsid w:val="00AA313E"/>
    <w:rsid w:val="00AA442F"/>
    <w:rsid w:val="00AA4497"/>
    <w:rsid w:val="00AA4AF3"/>
    <w:rsid w:val="00AA5994"/>
    <w:rsid w:val="00AA7CB5"/>
    <w:rsid w:val="00AA7D3B"/>
    <w:rsid w:val="00AA7DC7"/>
    <w:rsid w:val="00AA7FBA"/>
    <w:rsid w:val="00AB16AB"/>
    <w:rsid w:val="00AB20CC"/>
    <w:rsid w:val="00AB2E59"/>
    <w:rsid w:val="00AB5460"/>
    <w:rsid w:val="00AB6BA6"/>
    <w:rsid w:val="00AB7249"/>
    <w:rsid w:val="00AB7594"/>
    <w:rsid w:val="00AC0D15"/>
    <w:rsid w:val="00AC0F92"/>
    <w:rsid w:val="00AC2E41"/>
    <w:rsid w:val="00AC35EA"/>
    <w:rsid w:val="00AC3CF0"/>
    <w:rsid w:val="00AC4B01"/>
    <w:rsid w:val="00AC4FBA"/>
    <w:rsid w:val="00AC68BF"/>
    <w:rsid w:val="00AC7C27"/>
    <w:rsid w:val="00AD1082"/>
    <w:rsid w:val="00AD353F"/>
    <w:rsid w:val="00AD357A"/>
    <w:rsid w:val="00AD3802"/>
    <w:rsid w:val="00AD3853"/>
    <w:rsid w:val="00AD4706"/>
    <w:rsid w:val="00AD48CD"/>
    <w:rsid w:val="00AD69FB"/>
    <w:rsid w:val="00AD7D13"/>
    <w:rsid w:val="00AE05CF"/>
    <w:rsid w:val="00AE2C88"/>
    <w:rsid w:val="00AE512D"/>
    <w:rsid w:val="00AE55CA"/>
    <w:rsid w:val="00AF053F"/>
    <w:rsid w:val="00AF0635"/>
    <w:rsid w:val="00AF1069"/>
    <w:rsid w:val="00AF4F53"/>
    <w:rsid w:val="00AF500A"/>
    <w:rsid w:val="00AF695E"/>
    <w:rsid w:val="00AF7813"/>
    <w:rsid w:val="00B02F16"/>
    <w:rsid w:val="00B04729"/>
    <w:rsid w:val="00B04E22"/>
    <w:rsid w:val="00B0649A"/>
    <w:rsid w:val="00B06527"/>
    <w:rsid w:val="00B06B45"/>
    <w:rsid w:val="00B06CEE"/>
    <w:rsid w:val="00B07AE4"/>
    <w:rsid w:val="00B11D20"/>
    <w:rsid w:val="00B136E0"/>
    <w:rsid w:val="00B1385B"/>
    <w:rsid w:val="00B14E44"/>
    <w:rsid w:val="00B159C0"/>
    <w:rsid w:val="00B16695"/>
    <w:rsid w:val="00B1774A"/>
    <w:rsid w:val="00B21595"/>
    <w:rsid w:val="00B21F8D"/>
    <w:rsid w:val="00B23700"/>
    <w:rsid w:val="00B246A4"/>
    <w:rsid w:val="00B248D0"/>
    <w:rsid w:val="00B25866"/>
    <w:rsid w:val="00B261C9"/>
    <w:rsid w:val="00B2649E"/>
    <w:rsid w:val="00B26C53"/>
    <w:rsid w:val="00B26CFB"/>
    <w:rsid w:val="00B26DCB"/>
    <w:rsid w:val="00B3133E"/>
    <w:rsid w:val="00B31D12"/>
    <w:rsid w:val="00B32B9E"/>
    <w:rsid w:val="00B3406C"/>
    <w:rsid w:val="00B34106"/>
    <w:rsid w:val="00B342B4"/>
    <w:rsid w:val="00B3453F"/>
    <w:rsid w:val="00B34E0A"/>
    <w:rsid w:val="00B359C7"/>
    <w:rsid w:val="00B3664E"/>
    <w:rsid w:val="00B36D1A"/>
    <w:rsid w:val="00B37616"/>
    <w:rsid w:val="00B37DCE"/>
    <w:rsid w:val="00B40C23"/>
    <w:rsid w:val="00B4175A"/>
    <w:rsid w:val="00B41C65"/>
    <w:rsid w:val="00B42A57"/>
    <w:rsid w:val="00B43B78"/>
    <w:rsid w:val="00B43E75"/>
    <w:rsid w:val="00B452B0"/>
    <w:rsid w:val="00B454EF"/>
    <w:rsid w:val="00B46DBC"/>
    <w:rsid w:val="00B47C3D"/>
    <w:rsid w:val="00B50582"/>
    <w:rsid w:val="00B52231"/>
    <w:rsid w:val="00B52B93"/>
    <w:rsid w:val="00B5454F"/>
    <w:rsid w:val="00B55D36"/>
    <w:rsid w:val="00B55DCE"/>
    <w:rsid w:val="00B5662E"/>
    <w:rsid w:val="00B56855"/>
    <w:rsid w:val="00B56A66"/>
    <w:rsid w:val="00B608F7"/>
    <w:rsid w:val="00B642A9"/>
    <w:rsid w:val="00B67B6A"/>
    <w:rsid w:val="00B70F27"/>
    <w:rsid w:val="00B71941"/>
    <w:rsid w:val="00B73255"/>
    <w:rsid w:val="00B7352D"/>
    <w:rsid w:val="00B737FF"/>
    <w:rsid w:val="00B76698"/>
    <w:rsid w:val="00B7744A"/>
    <w:rsid w:val="00B8158D"/>
    <w:rsid w:val="00B82B55"/>
    <w:rsid w:val="00B85093"/>
    <w:rsid w:val="00B86568"/>
    <w:rsid w:val="00B86D92"/>
    <w:rsid w:val="00B9009E"/>
    <w:rsid w:val="00B90106"/>
    <w:rsid w:val="00B91528"/>
    <w:rsid w:val="00B91C73"/>
    <w:rsid w:val="00B95359"/>
    <w:rsid w:val="00B95955"/>
    <w:rsid w:val="00B95D55"/>
    <w:rsid w:val="00B9605D"/>
    <w:rsid w:val="00B962A3"/>
    <w:rsid w:val="00BA0F02"/>
    <w:rsid w:val="00BA1089"/>
    <w:rsid w:val="00BA2FBD"/>
    <w:rsid w:val="00BB3BCD"/>
    <w:rsid w:val="00BB4029"/>
    <w:rsid w:val="00BB4696"/>
    <w:rsid w:val="00BB6BBA"/>
    <w:rsid w:val="00BB73D9"/>
    <w:rsid w:val="00BB7F79"/>
    <w:rsid w:val="00BC21DE"/>
    <w:rsid w:val="00BC3123"/>
    <w:rsid w:val="00BC37ED"/>
    <w:rsid w:val="00BC61E3"/>
    <w:rsid w:val="00BC74D7"/>
    <w:rsid w:val="00BC7D38"/>
    <w:rsid w:val="00BD0096"/>
    <w:rsid w:val="00BD1910"/>
    <w:rsid w:val="00BD3A17"/>
    <w:rsid w:val="00BD4BB5"/>
    <w:rsid w:val="00BD5473"/>
    <w:rsid w:val="00BD57D7"/>
    <w:rsid w:val="00BD7041"/>
    <w:rsid w:val="00BD78C3"/>
    <w:rsid w:val="00BE0CB0"/>
    <w:rsid w:val="00BE0EFD"/>
    <w:rsid w:val="00BE1D8F"/>
    <w:rsid w:val="00BE4542"/>
    <w:rsid w:val="00BE45FB"/>
    <w:rsid w:val="00BE54EA"/>
    <w:rsid w:val="00BE7CC5"/>
    <w:rsid w:val="00BE7E6A"/>
    <w:rsid w:val="00BF087E"/>
    <w:rsid w:val="00BF0BDF"/>
    <w:rsid w:val="00BF17AA"/>
    <w:rsid w:val="00BF19E0"/>
    <w:rsid w:val="00BF2442"/>
    <w:rsid w:val="00BF2ACE"/>
    <w:rsid w:val="00BF2AF0"/>
    <w:rsid w:val="00BF2B3F"/>
    <w:rsid w:val="00BF4EA4"/>
    <w:rsid w:val="00BF7102"/>
    <w:rsid w:val="00BF794B"/>
    <w:rsid w:val="00BF7A48"/>
    <w:rsid w:val="00BF7AEC"/>
    <w:rsid w:val="00C00E09"/>
    <w:rsid w:val="00C03647"/>
    <w:rsid w:val="00C04E0C"/>
    <w:rsid w:val="00C05635"/>
    <w:rsid w:val="00C0585C"/>
    <w:rsid w:val="00C05F4F"/>
    <w:rsid w:val="00C06C83"/>
    <w:rsid w:val="00C1072E"/>
    <w:rsid w:val="00C15091"/>
    <w:rsid w:val="00C1658D"/>
    <w:rsid w:val="00C17DB5"/>
    <w:rsid w:val="00C21510"/>
    <w:rsid w:val="00C21918"/>
    <w:rsid w:val="00C22EBB"/>
    <w:rsid w:val="00C251CF"/>
    <w:rsid w:val="00C25ACD"/>
    <w:rsid w:val="00C26C32"/>
    <w:rsid w:val="00C27066"/>
    <w:rsid w:val="00C275DA"/>
    <w:rsid w:val="00C328E9"/>
    <w:rsid w:val="00C337E1"/>
    <w:rsid w:val="00C34D4A"/>
    <w:rsid w:val="00C3554C"/>
    <w:rsid w:val="00C37173"/>
    <w:rsid w:val="00C37451"/>
    <w:rsid w:val="00C40A1A"/>
    <w:rsid w:val="00C41A67"/>
    <w:rsid w:val="00C4262E"/>
    <w:rsid w:val="00C433ED"/>
    <w:rsid w:val="00C44FB4"/>
    <w:rsid w:val="00C45075"/>
    <w:rsid w:val="00C46C9B"/>
    <w:rsid w:val="00C47526"/>
    <w:rsid w:val="00C52527"/>
    <w:rsid w:val="00C53FA4"/>
    <w:rsid w:val="00C55F2B"/>
    <w:rsid w:val="00C617D8"/>
    <w:rsid w:val="00C61886"/>
    <w:rsid w:val="00C61AFF"/>
    <w:rsid w:val="00C61BCF"/>
    <w:rsid w:val="00C61F48"/>
    <w:rsid w:val="00C62768"/>
    <w:rsid w:val="00C627C4"/>
    <w:rsid w:val="00C648AB"/>
    <w:rsid w:val="00C661CE"/>
    <w:rsid w:val="00C6770E"/>
    <w:rsid w:val="00C7009B"/>
    <w:rsid w:val="00C7020F"/>
    <w:rsid w:val="00C70243"/>
    <w:rsid w:val="00C73562"/>
    <w:rsid w:val="00C7423A"/>
    <w:rsid w:val="00C750A8"/>
    <w:rsid w:val="00C75BF0"/>
    <w:rsid w:val="00C77287"/>
    <w:rsid w:val="00C809F2"/>
    <w:rsid w:val="00C81E70"/>
    <w:rsid w:val="00C82345"/>
    <w:rsid w:val="00C82696"/>
    <w:rsid w:val="00C84DE1"/>
    <w:rsid w:val="00C8573A"/>
    <w:rsid w:val="00C90429"/>
    <w:rsid w:val="00C9114F"/>
    <w:rsid w:val="00C925DF"/>
    <w:rsid w:val="00C92A39"/>
    <w:rsid w:val="00C92EC4"/>
    <w:rsid w:val="00C93116"/>
    <w:rsid w:val="00C943DE"/>
    <w:rsid w:val="00C94CB8"/>
    <w:rsid w:val="00C94E42"/>
    <w:rsid w:val="00C9559C"/>
    <w:rsid w:val="00C96575"/>
    <w:rsid w:val="00CA0C57"/>
    <w:rsid w:val="00CA15E2"/>
    <w:rsid w:val="00CA2E24"/>
    <w:rsid w:val="00CA3225"/>
    <w:rsid w:val="00CA4ECF"/>
    <w:rsid w:val="00CA5852"/>
    <w:rsid w:val="00CA625A"/>
    <w:rsid w:val="00CA7627"/>
    <w:rsid w:val="00CA773D"/>
    <w:rsid w:val="00CB0D84"/>
    <w:rsid w:val="00CB17ED"/>
    <w:rsid w:val="00CB1FD0"/>
    <w:rsid w:val="00CB7789"/>
    <w:rsid w:val="00CC20CC"/>
    <w:rsid w:val="00CC2246"/>
    <w:rsid w:val="00CC2E4E"/>
    <w:rsid w:val="00CC3A68"/>
    <w:rsid w:val="00CC3D88"/>
    <w:rsid w:val="00CC4CA7"/>
    <w:rsid w:val="00CC5730"/>
    <w:rsid w:val="00CC6296"/>
    <w:rsid w:val="00CC6E80"/>
    <w:rsid w:val="00CC7BA2"/>
    <w:rsid w:val="00CD0F0A"/>
    <w:rsid w:val="00CD2EB2"/>
    <w:rsid w:val="00CD3E94"/>
    <w:rsid w:val="00CD3ED3"/>
    <w:rsid w:val="00CD407E"/>
    <w:rsid w:val="00CD5BBF"/>
    <w:rsid w:val="00CD68AD"/>
    <w:rsid w:val="00CD6EE1"/>
    <w:rsid w:val="00CD7096"/>
    <w:rsid w:val="00CD7329"/>
    <w:rsid w:val="00CD734B"/>
    <w:rsid w:val="00CE09CB"/>
    <w:rsid w:val="00CE0BB8"/>
    <w:rsid w:val="00CE12F5"/>
    <w:rsid w:val="00CE274E"/>
    <w:rsid w:val="00CE41DB"/>
    <w:rsid w:val="00CE5EB6"/>
    <w:rsid w:val="00CE73C3"/>
    <w:rsid w:val="00CE7EE8"/>
    <w:rsid w:val="00CF042C"/>
    <w:rsid w:val="00CF0A4D"/>
    <w:rsid w:val="00CF0AB5"/>
    <w:rsid w:val="00CF4534"/>
    <w:rsid w:val="00CF646B"/>
    <w:rsid w:val="00CF6688"/>
    <w:rsid w:val="00D01A3F"/>
    <w:rsid w:val="00D023AB"/>
    <w:rsid w:val="00D03DA2"/>
    <w:rsid w:val="00D04515"/>
    <w:rsid w:val="00D04ADB"/>
    <w:rsid w:val="00D05628"/>
    <w:rsid w:val="00D05A54"/>
    <w:rsid w:val="00D10F92"/>
    <w:rsid w:val="00D11339"/>
    <w:rsid w:val="00D11C9A"/>
    <w:rsid w:val="00D158A4"/>
    <w:rsid w:val="00D16B8C"/>
    <w:rsid w:val="00D20B3E"/>
    <w:rsid w:val="00D2107D"/>
    <w:rsid w:val="00D225B7"/>
    <w:rsid w:val="00D23CA1"/>
    <w:rsid w:val="00D25903"/>
    <w:rsid w:val="00D31712"/>
    <w:rsid w:val="00D32198"/>
    <w:rsid w:val="00D3282C"/>
    <w:rsid w:val="00D3316F"/>
    <w:rsid w:val="00D331A4"/>
    <w:rsid w:val="00D33389"/>
    <w:rsid w:val="00D33D24"/>
    <w:rsid w:val="00D34075"/>
    <w:rsid w:val="00D34AFA"/>
    <w:rsid w:val="00D36338"/>
    <w:rsid w:val="00D36394"/>
    <w:rsid w:val="00D37257"/>
    <w:rsid w:val="00D405C0"/>
    <w:rsid w:val="00D40B14"/>
    <w:rsid w:val="00D41317"/>
    <w:rsid w:val="00D422C6"/>
    <w:rsid w:val="00D436B0"/>
    <w:rsid w:val="00D437A3"/>
    <w:rsid w:val="00D43ADB"/>
    <w:rsid w:val="00D43EDD"/>
    <w:rsid w:val="00D45D53"/>
    <w:rsid w:val="00D46B3A"/>
    <w:rsid w:val="00D475FD"/>
    <w:rsid w:val="00D47D4E"/>
    <w:rsid w:val="00D511C7"/>
    <w:rsid w:val="00D516ED"/>
    <w:rsid w:val="00D52CC4"/>
    <w:rsid w:val="00D536B8"/>
    <w:rsid w:val="00D537D3"/>
    <w:rsid w:val="00D53FFD"/>
    <w:rsid w:val="00D554DD"/>
    <w:rsid w:val="00D559F8"/>
    <w:rsid w:val="00D55D35"/>
    <w:rsid w:val="00D572AA"/>
    <w:rsid w:val="00D6046B"/>
    <w:rsid w:val="00D71413"/>
    <w:rsid w:val="00D74098"/>
    <w:rsid w:val="00D75061"/>
    <w:rsid w:val="00D751AD"/>
    <w:rsid w:val="00D75565"/>
    <w:rsid w:val="00D75670"/>
    <w:rsid w:val="00D77766"/>
    <w:rsid w:val="00D82B1C"/>
    <w:rsid w:val="00D84C7E"/>
    <w:rsid w:val="00D84E64"/>
    <w:rsid w:val="00D90C2C"/>
    <w:rsid w:val="00D919E4"/>
    <w:rsid w:val="00D91C0D"/>
    <w:rsid w:val="00D92D6C"/>
    <w:rsid w:val="00D94A54"/>
    <w:rsid w:val="00D94CAB"/>
    <w:rsid w:val="00DA0377"/>
    <w:rsid w:val="00DA1210"/>
    <w:rsid w:val="00DA3C1D"/>
    <w:rsid w:val="00DA4430"/>
    <w:rsid w:val="00DA447E"/>
    <w:rsid w:val="00DA4830"/>
    <w:rsid w:val="00DA6635"/>
    <w:rsid w:val="00DA760B"/>
    <w:rsid w:val="00DB14EA"/>
    <w:rsid w:val="00DB2204"/>
    <w:rsid w:val="00DB2628"/>
    <w:rsid w:val="00DB36B5"/>
    <w:rsid w:val="00DB4AA4"/>
    <w:rsid w:val="00DB6FB4"/>
    <w:rsid w:val="00DC1081"/>
    <w:rsid w:val="00DC1CA9"/>
    <w:rsid w:val="00DC1FB3"/>
    <w:rsid w:val="00DC24D9"/>
    <w:rsid w:val="00DC271F"/>
    <w:rsid w:val="00DC2B2F"/>
    <w:rsid w:val="00DC51A8"/>
    <w:rsid w:val="00DC66AC"/>
    <w:rsid w:val="00DC79D1"/>
    <w:rsid w:val="00DC7EB6"/>
    <w:rsid w:val="00DD0580"/>
    <w:rsid w:val="00DD06BE"/>
    <w:rsid w:val="00DD3D17"/>
    <w:rsid w:val="00DD4375"/>
    <w:rsid w:val="00DD5861"/>
    <w:rsid w:val="00DD7BEB"/>
    <w:rsid w:val="00DE1DF5"/>
    <w:rsid w:val="00DE1EED"/>
    <w:rsid w:val="00DE33A9"/>
    <w:rsid w:val="00DE45B9"/>
    <w:rsid w:val="00DE512B"/>
    <w:rsid w:val="00DE6F2F"/>
    <w:rsid w:val="00DE7F8B"/>
    <w:rsid w:val="00DF038C"/>
    <w:rsid w:val="00DF0CA3"/>
    <w:rsid w:val="00DF1844"/>
    <w:rsid w:val="00DF39FF"/>
    <w:rsid w:val="00DF4BDB"/>
    <w:rsid w:val="00DF534E"/>
    <w:rsid w:val="00DF547E"/>
    <w:rsid w:val="00DF5D21"/>
    <w:rsid w:val="00DF607C"/>
    <w:rsid w:val="00DF66CB"/>
    <w:rsid w:val="00DF7408"/>
    <w:rsid w:val="00E0136E"/>
    <w:rsid w:val="00E0331C"/>
    <w:rsid w:val="00E041BF"/>
    <w:rsid w:val="00E04274"/>
    <w:rsid w:val="00E07DC4"/>
    <w:rsid w:val="00E101D7"/>
    <w:rsid w:val="00E10A0E"/>
    <w:rsid w:val="00E132D4"/>
    <w:rsid w:val="00E13AB2"/>
    <w:rsid w:val="00E14166"/>
    <w:rsid w:val="00E14379"/>
    <w:rsid w:val="00E173A1"/>
    <w:rsid w:val="00E17AC8"/>
    <w:rsid w:val="00E2137C"/>
    <w:rsid w:val="00E2343E"/>
    <w:rsid w:val="00E25ECB"/>
    <w:rsid w:val="00E27D7E"/>
    <w:rsid w:val="00E31AD1"/>
    <w:rsid w:val="00E31F82"/>
    <w:rsid w:val="00E32292"/>
    <w:rsid w:val="00E330E2"/>
    <w:rsid w:val="00E33A05"/>
    <w:rsid w:val="00E34366"/>
    <w:rsid w:val="00E358D8"/>
    <w:rsid w:val="00E35A2B"/>
    <w:rsid w:val="00E361C1"/>
    <w:rsid w:val="00E36BF3"/>
    <w:rsid w:val="00E413BD"/>
    <w:rsid w:val="00E4194E"/>
    <w:rsid w:val="00E41DF5"/>
    <w:rsid w:val="00E42CAC"/>
    <w:rsid w:val="00E4356B"/>
    <w:rsid w:val="00E446B9"/>
    <w:rsid w:val="00E45418"/>
    <w:rsid w:val="00E47D60"/>
    <w:rsid w:val="00E50071"/>
    <w:rsid w:val="00E507C5"/>
    <w:rsid w:val="00E52772"/>
    <w:rsid w:val="00E56E96"/>
    <w:rsid w:val="00E571B5"/>
    <w:rsid w:val="00E57767"/>
    <w:rsid w:val="00E60822"/>
    <w:rsid w:val="00E61A2A"/>
    <w:rsid w:val="00E641D9"/>
    <w:rsid w:val="00E644FB"/>
    <w:rsid w:val="00E64754"/>
    <w:rsid w:val="00E64A9A"/>
    <w:rsid w:val="00E65113"/>
    <w:rsid w:val="00E654AF"/>
    <w:rsid w:val="00E67839"/>
    <w:rsid w:val="00E7073E"/>
    <w:rsid w:val="00E71426"/>
    <w:rsid w:val="00E71BB9"/>
    <w:rsid w:val="00E71D18"/>
    <w:rsid w:val="00E72E96"/>
    <w:rsid w:val="00E74301"/>
    <w:rsid w:val="00E74712"/>
    <w:rsid w:val="00E76A4E"/>
    <w:rsid w:val="00E76E69"/>
    <w:rsid w:val="00E76EFF"/>
    <w:rsid w:val="00E81163"/>
    <w:rsid w:val="00E81489"/>
    <w:rsid w:val="00E81E18"/>
    <w:rsid w:val="00E81FD2"/>
    <w:rsid w:val="00E82B88"/>
    <w:rsid w:val="00E82FBC"/>
    <w:rsid w:val="00E83583"/>
    <w:rsid w:val="00E84122"/>
    <w:rsid w:val="00E84B74"/>
    <w:rsid w:val="00E85678"/>
    <w:rsid w:val="00E85B7F"/>
    <w:rsid w:val="00E85CDA"/>
    <w:rsid w:val="00E85E9E"/>
    <w:rsid w:val="00E86557"/>
    <w:rsid w:val="00E86EBA"/>
    <w:rsid w:val="00E87A03"/>
    <w:rsid w:val="00E9305C"/>
    <w:rsid w:val="00E93731"/>
    <w:rsid w:val="00E96368"/>
    <w:rsid w:val="00E96C87"/>
    <w:rsid w:val="00E97CF5"/>
    <w:rsid w:val="00EA058C"/>
    <w:rsid w:val="00EA0B76"/>
    <w:rsid w:val="00EA390E"/>
    <w:rsid w:val="00EA3B32"/>
    <w:rsid w:val="00EA5D1F"/>
    <w:rsid w:val="00EA62F1"/>
    <w:rsid w:val="00EA6DD0"/>
    <w:rsid w:val="00EB0331"/>
    <w:rsid w:val="00EB0379"/>
    <w:rsid w:val="00EB0C62"/>
    <w:rsid w:val="00EB14C5"/>
    <w:rsid w:val="00EB1F3D"/>
    <w:rsid w:val="00EB31E4"/>
    <w:rsid w:val="00EB38FD"/>
    <w:rsid w:val="00EB4640"/>
    <w:rsid w:val="00EB4850"/>
    <w:rsid w:val="00EB525C"/>
    <w:rsid w:val="00EB6F8D"/>
    <w:rsid w:val="00EB7E6C"/>
    <w:rsid w:val="00EC00FC"/>
    <w:rsid w:val="00EC0457"/>
    <w:rsid w:val="00EC146B"/>
    <w:rsid w:val="00EC2477"/>
    <w:rsid w:val="00EC29DA"/>
    <w:rsid w:val="00EC2D20"/>
    <w:rsid w:val="00EC3C79"/>
    <w:rsid w:val="00EC4214"/>
    <w:rsid w:val="00EC5628"/>
    <w:rsid w:val="00EC6E0A"/>
    <w:rsid w:val="00EC78EA"/>
    <w:rsid w:val="00ED1C65"/>
    <w:rsid w:val="00ED30C8"/>
    <w:rsid w:val="00ED38B7"/>
    <w:rsid w:val="00EE05BA"/>
    <w:rsid w:val="00EE27A1"/>
    <w:rsid w:val="00EE35F3"/>
    <w:rsid w:val="00EE3A27"/>
    <w:rsid w:val="00EE4917"/>
    <w:rsid w:val="00EF020E"/>
    <w:rsid w:val="00EF0833"/>
    <w:rsid w:val="00EF1A32"/>
    <w:rsid w:val="00EF3430"/>
    <w:rsid w:val="00EF3B54"/>
    <w:rsid w:val="00EF3E3D"/>
    <w:rsid w:val="00EF59F5"/>
    <w:rsid w:val="00F00E6B"/>
    <w:rsid w:val="00F01A11"/>
    <w:rsid w:val="00F01CFC"/>
    <w:rsid w:val="00F032E4"/>
    <w:rsid w:val="00F033B5"/>
    <w:rsid w:val="00F043BB"/>
    <w:rsid w:val="00F057F2"/>
    <w:rsid w:val="00F05821"/>
    <w:rsid w:val="00F05CD6"/>
    <w:rsid w:val="00F05E32"/>
    <w:rsid w:val="00F06CCE"/>
    <w:rsid w:val="00F10704"/>
    <w:rsid w:val="00F143F6"/>
    <w:rsid w:val="00F14621"/>
    <w:rsid w:val="00F14A21"/>
    <w:rsid w:val="00F15D6E"/>
    <w:rsid w:val="00F15DD5"/>
    <w:rsid w:val="00F20457"/>
    <w:rsid w:val="00F2099F"/>
    <w:rsid w:val="00F22468"/>
    <w:rsid w:val="00F22EB1"/>
    <w:rsid w:val="00F232E5"/>
    <w:rsid w:val="00F272FF"/>
    <w:rsid w:val="00F3057C"/>
    <w:rsid w:val="00F31690"/>
    <w:rsid w:val="00F324FB"/>
    <w:rsid w:val="00F36273"/>
    <w:rsid w:val="00F3767A"/>
    <w:rsid w:val="00F40C66"/>
    <w:rsid w:val="00F42B1E"/>
    <w:rsid w:val="00F43361"/>
    <w:rsid w:val="00F437A3"/>
    <w:rsid w:val="00F43BB2"/>
    <w:rsid w:val="00F50B0C"/>
    <w:rsid w:val="00F523AD"/>
    <w:rsid w:val="00F526B5"/>
    <w:rsid w:val="00F531D7"/>
    <w:rsid w:val="00F55097"/>
    <w:rsid w:val="00F56771"/>
    <w:rsid w:val="00F56A87"/>
    <w:rsid w:val="00F6029C"/>
    <w:rsid w:val="00F61DCB"/>
    <w:rsid w:val="00F636EB"/>
    <w:rsid w:val="00F650EE"/>
    <w:rsid w:val="00F651F2"/>
    <w:rsid w:val="00F65BE4"/>
    <w:rsid w:val="00F670E6"/>
    <w:rsid w:val="00F67B52"/>
    <w:rsid w:val="00F67F89"/>
    <w:rsid w:val="00F723F0"/>
    <w:rsid w:val="00F72728"/>
    <w:rsid w:val="00F745B9"/>
    <w:rsid w:val="00F759D5"/>
    <w:rsid w:val="00F76B8B"/>
    <w:rsid w:val="00F7752A"/>
    <w:rsid w:val="00F778B2"/>
    <w:rsid w:val="00F778E0"/>
    <w:rsid w:val="00F77FE0"/>
    <w:rsid w:val="00F80A9A"/>
    <w:rsid w:val="00F81FBE"/>
    <w:rsid w:val="00F82625"/>
    <w:rsid w:val="00F84B40"/>
    <w:rsid w:val="00F84FF8"/>
    <w:rsid w:val="00F85DB6"/>
    <w:rsid w:val="00F87157"/>
    <w:rsid w:val="00F87A06"/>
    <w:rsid w:val="00F9195A"/>
    <w:rsid w:val="00F91D80"/>
    <w:rsid w:val="00F92734"/>
    <w:rsid w:val="00F92F69"/>
    <w:rsid w:val="00FA0AF5"/>
    <w:rsid w:val="00FA3115"/>
    <w:rsid w:val="00FA445E"/>
    <w:rsid w:val="00FA5857"/>
    <w:rsid w:val="00FA59F1"/>
    <w:rsid w:val="00FB0758"/>
    <w:rsid w:val="00FB264A"/>
    <w:rsid w:val="00FB426A"/>
    <w:rsid w:val="00FB4CBD"/>
    <w:rsid w:val="00FB546B"/>
    <w:rsid w:val="00FC1DAE"/>
    <w:rsid w:val="00FC32C8"/>
    <w:rsid w:val="00FC3B4A"/>
    <w:rsid w:val="00FC4809"/>
    <w:rsid w:val="00FC49FB"/>
    <w:rsid w:val="00FC5974"/>
    <w:rsid w:val="00FC6947"/>
    <w:rsid w:val="00FC6F60"/>
    <w:rsid w:val="00FC7C20"/>
    <w:rsid w:val="00FD0472"/>
    <w:rsid w:val="00FD0505"/>
    <w:rsid w:val="00FD0664"/>
    <w:rsid w:val="00FD119F"/>
    <w:rsid w:val="00FD2125"/>
    <w:rsid w:val="00FD3BB9"/>
    <w:rsid w:val="00FD5DDE"/>
    <w:rsid w:val="00FE0424"/>
    <w:rsid w:val="00FE087E"/>
    <w:rsid w:val="00FE1671"/>
    <w:rsid w:val="00FE18B5"/>
    <w:rsid w:val="00FE2B36"/>
    <w:rsid w:val="00FE3F8A"/>
    <w:rsid w:val="00FE46A5"/>
    <w:rsid w:val="00FE4992"/>
    <w:rsid w:val="00FF073D"/>
    <w:rsid w:val="00FF0A32"/>
    <w:rsid w:val="00FF1D3F"/>
    <w:rsid w:val="00FF5207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5"/>
        <o:r id="V:Rule2" type="connector" idref="#_x0000_s1037"/>
        <o:r id="V:Rule3" type="connector" idref="#_x0000_s1038"/>
      </o:rules>
    </o:shapelayout>
  </w:shapeDefaults>
  <w:decimalSymbol w:val=","/>
  <w:listSeparator w:val=";"/>
  <w14:docId w14:val="4F377179"/>
  <w15:docId w15:val="{CA86038C-66D2-4073-A061-C8663E036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3F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97C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74712"/>
    <w:pPr>
      <w:keepNext/>
      <w:spacing w:line="360" w:lineRule="auto"/>
      <w:ind w:left="576" w:hanging="576"/>
      <w:outlineLvl w:val="1"/>
    </w:pPr>
    <w:rPr>
      <w:b/>
      <w:szCs w:val="20"/>
    </w:rPr>
  </w:style>
  <w:style w:type="paragraph" w:styleId="Nagwek3">
    <w:name w:val="heading 3"/>
    <w:aliases w:val="Nagłówek 3 Znak Znak Znak Znak Znak,Nagłówek 31,Nagłówek 3 Znak Znak Znak Znak,Znak"/>
    <w:basedOn w:val="Normalny"/>
    <w:next w:val="Normalny"/>
    <w:link w:val="Nagwek3Znak"/>
    <w:uiPriority w:val="9"/>
    <w:qFormat/>
    <w:rsid w:val="00E74712"/>
    <w:pPr>
      <w:keepNext/>
      <w:spacing w:line="360" w:lineRule="auto"/>
      <w:ind w:left="720" w:hanging="720"/>
      <w:jc w:val="both"/>
      <w:outlineLvl w:val="2"/>
    </w:pPr>
    <w:rPr>
      <w:b/>
      <w:szCs w:val="20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E74712"/>
    <w:pPr>
      <w:keepNext/>
      <w:spacing w:line="360" w:lineRule="auto"/>
      <w:ind w:left="864" w:right="567" w:hanging="864"/>
      <w:jc w:val="both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E74712"/>
    <w:pPr>
      <w:keepNext/>
      <w:spacing w:line="360" w:lineRule="auto"/>
      <w:ind w:left="1008" w:hanging="1008"/>
      <w:jc w:val="center"/>
      <w:outlineLvl w:val="4"/>
    </w:pPr>
    <w:rPr>
      <w:b/>
      <w:sz w:val="32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533E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E74712"/>
    <w:pPr>
      <w:keepNext/>
      <w:ind w:left="1296" w:hanging="1296"/>
      <w:outlineLvl w:val="6"/>
    </w:pPr>
    <w:rPr>
      <w:szCs w:val="20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E74712"/>
    <w:pPr>
      <w:keepNext/>
      <w:spacing w:line="360" w:lineRule="auto"/>
      <w:ind w:left="1440" w:hanging="1440"/>
      <w:jc w:val="both"/>
      <w:outlineLvl w:val="7"/>
    </w:pPr>
    <w:rPr>
      <w:szCs w:val="20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E74712"/>
    <w:pPr>
      <w:keepNext/>
      <w:spacing w:line="360" w:lineRule="auto"/>
      <w:ind w:left="1584" w:hanging="1584"/>
      <w:jc w:val="both"/>
      <w:outlineLvl w:val="8"/>
    </w:pPr>
    <w:rPr>
      <w:bCs/>
      <w:sz w:val="3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97C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97C97"/>
    <w:pPr>
      <w:spacing w:line="276" w:lineRule="auto"/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501754"/>
    <w:pPr>
      <w:tabs>
        <w:tab w:val="left" w:pos="440"/>
        <w:tab w:val="right" w:leader="dot" w:pos="9191"/>
      </w:tabs>
      <w:ind w:left="425" w:hanging="425"/>
      <w:jc w:val="both"/>
    </w:pPr>
  </w:style>
  <w:style w:type="character" w:styleId="Hipercze">
    <w:name w:val="Hyperlink"/>
    <w:basedOn w:val="Domylnaczcionkaakapitu"/>
    <w:uiPriority w:val="99"/>
    <w:unhideWhenUsed/>
    <w:rsid w:val="00097C9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7C9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C97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097C97"/>
    <w:pPr>
      <w:ind w:left="720"/>
      <w:contextualSpacing/>
    </w:pPr>
  </w:style>
  <w:style w:type="table" w:styleId="Tabela-Siatka">
    <w:name w:val="Table Grid"/>
    <w:basedOn w:val="Standardowy"/>
    <w:uiPriority w:val="39"/>
    <w:rsid w:val="00E76E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,Nagłówek strony1"/>
    <w:basedOn w:val="Normalny"/>
    <w:link w:val="NagwekZnak"/>
    <w:uiPriority w:val="99"/>
    <w:unhideWhenUsed/>
    <w:rsid w:val="00811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,Nagłówek strony1 Znak"/>
    <w:basedOn w:val="Domylnaczcionkaakapitu"/>
    <w:link w:val="Nagwek"/>
    <w:uiPriority w:val="99"/>
    <w:rsid w:val="00811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117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17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205C7F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8D7B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1F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1FD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1FD2"/>
    <w:rPr>
      <w:vertAlign w:val="superscript"/>
    </w:rPr>
  </w:style>
  <w:style w:type="paragraph" w:customStyle="1" w:styleId="Rysunek">
    <w:name w:val="Rysunek"/>
    <w:basedOn w:val="Normalny"/>
    <w:qFormat/>
    <w:rsid w:val="00CA0C57"/>
    <w:pPr>
      <w:keepNext/>
      <w:spacing w:line="360" w:lineRule="auto"/>
      <w:ind w:firstLine="357"/>
      <w:jc w:val="center"/>
    </w:pPr>
    <w:rPr>
      <w:noProof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5F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5F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5F2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5F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5F2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Greg-numer">
    <w:name w:val="Greg - numer"/>
    <w:basedOn w:val="Nagwek1"/>
    <w:qFormat/>
    <w:rsid w:val="00DF5D21"/>
    <w:pPr>
      <w:numPr>
        <w:numId w:val="1"/>
      </w:numPr>
      <w:spacing w:before="240" w:after="240"/>
      <w:jc w:val="both"/>
    </w:pPr>
  </w:style>
  <w:style w:type="paragraph" w:customStyle="1" w:styleId="Greg-tekst">
    <w:name w:val="Greg - tekst"/>
    <w:basedOn w:val="Normalny"/>
    <w:qFormat/>
    <w:rsid w:val="00256146"/>
    <w:pPr>
      <w:ind w:firstLine="357"/>
      <w:jc w:val="both"/>
    </w:pPr>
  </w:style>
  <w:style w:type="paragraph" w:customStyle="1" w:styleId="Greg-wypunkt">
    <w:name w:val="Greg - wypunkt"/>
    <w:basedOn w:val="Akapitzlist"/>
    <w:qFormat/>
    <w:rsid w:val="00E74712"/>
    <w:pPr>
      <w:numPr>
        <w:numId w:val="2"/>
      </w:numPr>
      <w:jc w:val="both"/>
    </w:pPr>
    <w:rPr>
      <w:szCs w:val="22"/>
    </w:rPr>
  </w:style>
  <w:style w:type="paragraph" w:customStyle="1" w:styleId="Greg-numer2">
    <w:name w:val="Greg - numer 2"/>
    <w:basedOn w:val="Nagwek1"/>
    <w:qFormat/>
    <w:rsid w:val="00C82345"/>
    <w:pPr>
      <w:numPr>
        <w:ilvl w:val="1"/>
        <w:numId w:val="1"/>
      </w:numPr>
      <w:tabs>
        <w:tab w:val="left" w:pos="851"/>
      </w:tabs>
      <w:spacing w:before="60" w:after="80"/>
      <w:ind w:left="426"/>
      <w:outlineLvl w:val="1"/>
    </w:pPr>
  </w:style>
  <w:style w:type="paragraph" w:customStyle="1" w:styleId="Greg-rys">
    <w:name w:val="Greg - rys"/>
    <w:basedOn w:val="Greg-tekst"/>
    <w:qFormat/>
    <w:rsid w:val="00D3282C"/>
    <w:pPr>
      <w:keepNext/>
      <w:ind w:firstLine="0"/>
      <w:jc w:val="center"/>
    </w:pPr>
    <w:rPr>
      <w:noProof/>
    </w:rPr>
  </w:style>
  <w:style w:type="paragraph" w:customStyle="1" w:styleId="Greg-ryspodpis">
    <w:name w:val="Greg - rys podpis"/>
    <w:basedOn w:val="Greg-tekst"/>
    <w:qFormat/>
    <w:rsid w:val="001E389F"/>
    <w:pPr>
      <w:ind w:left="993" w:hanging="709"/>
    </w:pPr>
    <w:rPr>
      <w:sz w:val="22"/>
      <w:szCs w:val="22"/>
    </w:rPr>
  </w:style>
  <w:style w:type="paragraph" w:customStyle="1" w:styleId="Gregwyszczegolnienie">
    <w:name w:val="Greg wyszczegolnienie"/>
    <w:basedOn w:val="Greg-tekst"/>
    <w:qFormat/>
    <w:rsid w:val="00206E9D"/>
    <w:pPr>
      <w:spacing w:before="200"/>
      <w:ind w:firstLine="0"/>
    </w:pPr>
    <w:rPr>
      <w:b/>
    </w:rPr>
  </w:style>
  <w:style w:type="paragraph" w:customStyle="1" w:styleId="Greg-foto">
    <w:name w:val="Greg - foto"/>
    <w:basedOn w:val="Normalny"/>
    <w:qFormat/>
    <w:rsid w:val="008E78D3"/>
    <w:pPr>
      <w:jc w:val="center"/>
    </w:pPr>
    <w:rPr>
      <w:noProof/>
      <w:sz w:val="22"/>
      <w:szCs w:val="22"/>
    </w:rPr>
  </w:style>
  <w:style w:type="paragraph" w:customStyle="1" w:styleId="Greg-numer3">
    <w:name w:val="Greg - numer 3"/>
    <w:basedOn w:val="Greg-numer2"/>
    <w:link w:val="Greg-numer3Znak"/>
    <w:qFormat/>
    <w:rsid w:val="002F41A4"/>
    <w:pPr>
      <w:numPr>
        <w:ilvl w:val="2"/>
      </w:numPr>
      <w:spacing w:before="240"/>
      <w:ind w:left="709"/>
    </w:pPr>
    <w:rPr>
      <w:sz w:val="24"/>
    </w:rPr>
  </w:style>
  <w:style w:type="paragraph" w:customStyle="1" w:styleId="Greg-tabeltyt">
    <w:name w:val="Greg - tabel tyt."/>
    <w:basedOn w:val="Normalny"/>
    <w:qFormat/>
    <w:rsid w:val="00317B94"/>
    <w:pPr>
      <w:spacing w:after="60"/>
      <w:jc w:val="center"/>
    </w:pPr>
    <w:rPr>
      <w:szCs w:val="22"/>
    </w:rPr>
  </w:style>
  <w:style w:type="paragraph" w:customStyle="1" w:styleId="Greg-tabelzasadnicza">
    <w:name w:val="Greg - tabel zasadnicza"/>
    <w:basedOn w:val="Greg-tekst"/>
    <w:qFormat/>
    <w:rsid w:val="00AD3853"/>
    <w:pPr>
      <w:ind w:firstLine="0"/>
      <w:jc w:val="center"/>
    </w:pPr>
    <w:rPr>
      <w:noProof/>
      <w:sz w:val="18"/>
    </w:rPr>
  </w:style>
  <w:style w:type="paragraph" w:customStyle="1" w:styleId="Greg-wypunktkreska">
    <w:name w:val="Greg - wypunkt kreska"/>
    <w:basedOn w:val="Greg-wypunkt"/>
    <w:qFormat/>
    <w:rsid w:val="000A783C"/>
    <w:pPr>
      <w:numPr>
        <w:numId w:val="3"/>
      </w:numPr>
    </w:pPr>
  </w:style>
  <w:style w:type="paragraph" w:customStyle="1" w:styleId="Greg-zmienne">
    <w:name w:val="Greg - zmienne"/>
    <w:basedOn w:val="Normalny"/>
    <w:qFormat/>
    <w:rsid w:val="008E78D3"/>
    <w:pPr>
      <w:spacing w:line="360" w:lineRule="auto"/>
      <w:jc w:val="right"/>
    </w:pPr>
    <w:rPr>
      <w:sz w:val="22"/>
      <w:szCs w:val="22"/>
    </w:rPr>
  </w:style>
  <w:style w:type="paragraph" w:styleId="Tekstpodstawowywcity">
    <w:name w:val="Body Text Indent"/>
    <w:basedOn w:val="Normalny"/>
    <w:link w:val="TekstpodstawowywcityZnak"/>
    <w:uiPriority w:val="99"/>
    <w:rsid w:val="00243E6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43E6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reg-tabel">
    <w:name w:val="Greg - tabel"/>
    <w:basedOn w:val="Greg-tekst"/>
    <w:qFormat/>
    <w:rsid w:val="00317B94"/>
    <w:pPr>
      <w:keepNext/>
      <w:jc w:val="right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5F7B92"/>
    <w:pPr>
      <w:tabs>
        <w:tab w:val="left" w:pos="709"/>
        <w:tab w:val="left" w:pos="1200"/>
        <w:tab w:val="right" w:leader="dot" w:pos="9061"/>
      </w:tabs>
      <w:spacing w:after="100"/>
      <w:ind w:left="1134" w:hanging="894"/>
    </w:pPr>
  </w:style>
  <w:style w:type="paragraph" w:customStyle="1" w:styleId="Greg-dotyczypismo">
    <w:name w:val="Greg - dotyczy pismo"/>
    <w:basedOn w:val="Normalny"/>
    <w:qFormat/>
    <w:rsid w:val="00666EB9"/>
    <w:pPr>
      <w:spacing w:line="360" w:lineRule="auto"/>
      <w:jc w:val="both"/>
    </w:pPr>
    <w:rPr>
      <w:sz w:val="20"/>
      <w:szCs w:val="16"/>
      <w:u w:val="single"/>
    </w:rPr>
  </w:style>
  <w:style w:type="paragraph" w:customStyle="1" w:styleId="Greg-adresat">
    <w:name w:val="Greg - adresat"/>
    <w:basedOn w:val="Normalny"/>
    <w:qFormat/>
    <w:rsid w:val="006465EA"/>
    <w:pPr>
      <w:ind w:left="5812"/>
    </w:pPr>
    <w:rPr>
      <w:b/>
    </w:rPr>
  </w:style>
  <w:style w:type="character" w:styleId="Uwydatnienie">
    <w:name w:val="Emphasis"/>
    <w:basedOn w:val="Domylnaczcionkaakapitu"/>
    <w:uiPriority w:val="20"/>
    <w:qFormat/>
    <w:rsid w:val="003A142E"/>
    <w:rPr>
      <w:i/>
      <w:iCs/>
    </w:rPr>
  </w:style>
  <w:style w:type="paragraph" w:customStyle="1" w:styleId="Greg-tytuoprac">
    <w:name w:val="Greg - tytuł oprac"/>
    <w:basedOn w:val="Greg-tekst"/>
    <w:qFormat/>
    <w:rsid w:val="00422ED7"/>
    <w:pPr>
      <w:ind w:firstLine="142"/>
      <w:jc w:val="center"/>
    </w:pPr>
    <w:rPr>
      <w:b/>
      <w:sz w:val="40"/>
      <w:szCs w:val="40"/>
    </w:rPr>
  </w:style>
  <w:style w:type="paragraph" w:customStyle="1" w:styleId="Greg-tabeltytwierszy">
    <w:name w:val="Greg - tabel tyt wierszy"/>
    <w:basedOn w:val="Greg-tekst"/>
    <w:qFormat/>
    <w:rsid w:val="002C5039"/>
    <w:pPr>
      <w:ind w:firstLine="28"/>
      <w:jc w:val="center"/>
    </w:pPr>
    <w:rPr>
      <w:sz w:val="22"/>
    </w:rPr>
  </w:style>
  <w:style w:type="paragraph" w:customStyle="1" w:styleId="Greg-zalacznikiwykaz">
    <w:name w:val="Greg - zalaczniki wykaz"/>
    <w:basedOn w:val="Greg-tekst"/>
    <w:qFormat/>
    <w:rsid w:val="003112A0"/>
    <w:pPr>
      <w:ind w:left="1701" w:hanging="1701"/>
    </w:pPr>
  </w:style>
  <w:style w:type="paragraph" w:customStyle="1" w:styleId="Greg-podpunkt1">
    <w:name w:val="Greg - podpunkt 1"/>
    <w:basedOn w:val="Greg-tekst"/>
    <w:qFormat/>
    <w:rsid w:val="00D75670"/>
    <w:pPr>
      <w:numPr>
        <w:numId w:val="4"/>
      </w:numPr>
    </w:pPr>
  </w:style>
  <w:style w:type="paragraph" w:customStyle="1" w:styleId="Greg-spisliteratury">
    <w:name w:val="Greg - spis literatury"/>
    <w:basedOn w:val="Greg-tekst"/>
    <w:qFormat/>
    <w:rsid w:val="00F00E6B"/>
    <w:pPr>
      <w:ind w:left="851" w:hanging="494"/>
    </w:pPr>
  </w:style>
  <w:style w:type="paragraph" w:customStyle="1" w:styleId="Greg-wypunktnumer">
    <w:name w:val="Greg - wypunkt numer"/>
    <w:basedOn w:val="Greg-wypunkt"/>
    <w:qFormat/>
    <w:rsid w:val="000A783C"/>
    <w:pPr>
      <w:numPr>
        <w:numId w:val="12"/>
      </w:numPr>
      <w:ind w:left="709"/>
    </w:pPr>
  </w:style>
  <w:style w:type="paragraph" w:customStyle="1" w:styleId="Greg-wypunktuwagi">
    <w:name w:val="Greg - wypunkt uwagi"/>
    <w:basedOn w:val="Greg-wypunkt"/>
    <w:qFormat/>
    <w:rsid w:val="00CF0A4D"/>
    <w:pPr>
      <w:ind w:left="567" w:hanging="283"/>
    </w:pPr>
  </w:style>
  <w:style w:type="character" w:customStyle="1" w:styleId="articleabstract">
    <w:name w:val="articleabstract"/>
    <w:basedOn w:val="Domylnaczcionkaakapitu"/>
    <w:rsid w:val="00A07D0B"/>
  </w:style>
  <w:style w:type="paragraph" w:customStyle="1" w:styleId="Gregwyszczegolnieniepodkres">
    <w:name w:val="Greg wyszczegolnienie podkres"/>
    <w:basedOn w:val="Gregwyszczegolnienie"/>
    <w:qFormat/>
    <w:rsid w:val="002F26F1"/>
    <w:pPr>
      <w:spacing w:before="0"/>
    </w:pPr>
    <w:rPr>
      <w:u w:val="single"/>
    </w:rPr>
  </w:style>
  <w:style w:type="paragraph" w:customStyle="1" w:styleId="Greg-podkreslenie">
    <w:name w:val="Greg - podkreslenie"/>
    <w:basedOn w:val="Greg-tekst"/>
    <w:qFormat/>
    <w:rsid w:val="000C3B04"/>
    <w:rPr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163AF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3AF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163AF0"/>
  </w:style>
  <w:style w:type="character" w:customStyle="1" w:styleId="Nagwek6Znak">
    <w:name w:val="Nagłówek 6 Znak"/>
    <w:basedOn w:val="Domylnaczcionkaakapitu"/>
    <w:link w:val="Nagwek6"/>
    <w:uiPriority w:val="9"/>
    <w:rsid w:val="001533E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l-PL"/>
    </w:rPr>
  </w:style>
  <w:style w:type="paragraph" w:styleId="Listapunktowana4">
    <w:name w:val="List Bullet 4"/>
    <w:basedOn w:val="Normalny"/>
    <w:uiPriority w:val="99"/>
    <w:semiHidden/>
    <w:unhideWhenUsed/>
    <w:rsid w:val="001533EC"/>
    <w:pPr>
      <w:numPr>
        <w:numId w:val="6"/>
      </w:numPr>
      <w:tabs>
        <w:tab w:val="left" w:pos="709"/>
      </w:tabs>
      <w:spacing w:line="360" w:lineRule="auto"/>
      <w:contextualSpacing/>
      <w:jc w:val="both"/>
    </w:pPr>
    <w:rPr>
      <w:rFonts w:ascii="Arial" w:eastAsiaTheme="minorHAnsi" w:hAnsi="Arial" w:cstheme="minorBidi"/>
      <w:sz w:val="20"/>
      <w:szCs w:val="22"/>
      <w:lang w:eastAsia="en-US"/>
    </w:rPr>
  </w:style>
  <w:style w:type="paragraph" w:styleId="Tytu">
    <w:name w:val="Title"/>
    <w:basedOn w:val="Nagwek1"/>
    <w:next w:val="Normalny"/>
    <w:link w:val="TytuZnak"/>
    <w:autoRedefine/>
    <w:uiPriority w:val="10"/>
    <w:qFormat/>
    <w:rsid w:val="001533EC"/>
    <w:pPr>
      <w:tabs>
        <w:tab w:val="left" w:pos="709"/>
      </w:tabs>
      <w:spacing w:before="0" w:after="240"/>
      <w:contextualSpacing/>
    </w:pPr>
    <w:rPr>
      <w:rFonts w:ascii="Arial" w:hAnsi="Arial"/>
      <w:caps/>
      <w:color w:val="auto"/>
      <w:spacing w:val="5"/>
      <w:kern w:val="28"/>
      <w:sz w:val="30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1533EC"/>
    <w:rPr>
      <w:rFonts w:ascii="Arial" w:eastAsiaTheme="majorEastAsia" w:hAnsi="Arial" w:cstheme="majorBidi"/>
      <w:b/>
      <w:bCs/>
      <w:caps/>
      <w:spacing w:val="5"/>
      <w:kern w:val="28"/>
      <w:sz w:val="30"/>
      <w:szCs w:val="52"/>
    </w:rPr>
  </w:style>
  <w:style w:type="paragraph" w:styleId="Bezodstpw">
    <w:name w:val="No Spacing"/>
    <w:uiPriority w:val="1"/>
    <w:qFormat/>
    <w:rsid w:val="001533EC"/>
    <w:pPr>
      <w:tabs>
        <w:tab w:val="left" w:pos="709"/>
      </w:tabs>
      <w:spacing w:after="0" w:line="240" w:lineRule="auto"/>
    </w:pPr>
    <w:rPr>
      <w:rFonts w:ascii="Arial" w:hAnsi="Arial"/>
      <w:sz w:val="20"/>
    </w:rPr>
  </w:style>
  <w:style w:type="paragraph" w:customStyle="1" w:styleId="Greg-tekstdolewej">
    <w:name w:val="Greg - tekst do lewej"/>
    <w:basedOn w:val="Greg-tekst"/>
    <w:qFormat/>
    <w:rsid w:val="007A5AFA"/>
    <w:pPr>
      <w:ind w:firstLine="0"/>
    </w:pPr>
    <w:rPr>
      <w:rFonts w:eastAsia="Calibri"/>
    </w:rPr>
  </w:style>
  <w:style w:type="paragraph" w:customStyle="1" w:styleId="Styl1">
    <w:name w:val="Styl1"/>
    <w:basedOn w:val="Normalny"/>
    <w:rsid w:val="00184BCD"/>
    <w:pPr>
      <w:widowControl w:val="0"/>
      <w:suppressAutoHyphens/>
      <w:spacing w:before="240"/>
      <w:ind w:left="454" w:firstLine="113"/>
      <w:jc w:val="both"/>
    </w:pPr>
    <w:rPr>
      <w:sz w:val="28"/>
      <w:szCs w:val="28"/>
      <w:lang w:eastAsia="zh-CN"/>
    </w:rPr>
  </w:style>
  <w:style w:type="character" w:customStyle="1" w:styleId="xbe">
    <w:name w:val="_xbe"/>
    <w:rsid w:val="00AD3853"/>
  </w:style>
  <w:style w:type="paragraph" w:customStyle="1" w:styleId="Greg-nazwydospisu">
    <w:name w:val="Greg - nazwy do spisu"/>
    <w:basedOn w:val="Normalny"/>
    <w:qFormat/>
    <w:rsid w:val="00AA7FBA"/>
    <w:pPr>
      <w:jc w:val="both"/>
      <w:outlineLvl w:val="1"/>
    </w:pPr>
    <w:rPr>
      <w:rFonts w:ascii="Arial" w:hAnsi="Arial"/>
      <w:sz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E7471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aliases w:val="Nagłówek 3 Znak Znak Znak Znak Znak Znak,Nagłówek 31 Znak,Nagłówek 3 Znak Znak Znak Znak Znak1,Znak Znak"/>
    <w:basedOn w:val="Domylnaczcionkaakapitu"/>
    <w:link w:val="Nagwek3"/>
    <w:uiPriority w:val="9"/>
    <w:rsid w:val="00E74712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E7471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E74712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rsid w:val="00E7471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E74712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"/>
    <w:rsid w:val="00E74712"/>
    <w:rPr>
      <w:rFonts w:ascii="Times New Roman" w:eastAsia="Times New Roman" w:hAnsi="Times New Roman" w:cs="Times New Roman"/>
      <w:bCs/>
      <w:sz w:val="32"/>
      <w:szCs w:val="20"/>
      <w:lang w:eastAsia="pl-PL"/>
    </w:rPr>
  </w:style>
  <w:style w:type="paragraph" w:customStyle="1" w:styleId="Podpis1">
    <w:name w:val="Podpis1"/>
    <w:basedOn w:val="Normalny"/>
    <w:rsid w:val="00E74712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styleId="Listapunktowana">
    <w:name w:val="List Bullet"/>
    <w:basedOn w:val="Normalny"/>
    <w:uiPriority w:val="99"/>
    <w:unhideWhenUsed/>
    <w:rsid w:val="00B261C9"/>
    <w:pPr>
      <w:numPr>
        <w:numId w:val="7"/>
      </w:numPr>
      <w:contextualSpacing/>
    </w:pPr>
  </w:style>
  <w:style w:type="paragraph" w:customStyle="1" w:styleId="Greg-wypunktkreskapodciecie">
    <w:name w:val="Greg - wypunkt kreska podciecie"/>
    <w:basedOn w:val="Greg-wypunktkreska"/>
    <w:qFormat/>
    <w:rsid w:val="00E71D18"/>
    <w:pPr>
      <w:numPr>
        <w:numId w:val="0"/>
      </w:numPr>
      <w:ind w:left="2157" w:hanging="360"/>
    </w:pPr>
  </w:style>
  <w:style w:type="paragraph" w:customStyle="1" w:styleId="Greg-numer4">
    <w:name w:val="Greg - numer 4"/>
    <w:basedOn w:val="Greg-numer3"/>
    <w:link w:val="Greg-numer4Znak"/>
    <w:qFormat/>
    <w:rsid w:val="00E71D18"/>
    <w:pPr>
      <w:numPr>
        <w:ilvl w:val="0"/>
        <w:numId w:val="0"/>
      </w:numPr>
      <w:tabs>
        <w:tab w:val="clear" w:pos="851"/>
        <w:tab w:val="left" w:pos="709"/>
      </w:tabs>
      <w:ind w:left="142" w:hanging="85"/>
      <w:outlineLvl w:val="2"/>
    </w:pPr>
    <w:rPr>
      <w:color w:val="auto"/>
    </w:rPr>
  </w:style>
  <w:style w:type="character" w:customStyle="1" w:styleId="Greg-numer4Znak">
    <w:name w:val="Greg - numer 4 Znak"/>
    <w:basedOn w:val="Domylnaczcionkaakapitu"/>
    <w:link w:val="Greg-numer4"/>
    <w:rsid w:val="00E71D18"/>
    <w:rPr>
      <w:rFonts w:asciiTheme="majorHAnsi" w:eastAsiaTheme="majorEastAsia" w:hAnsiTheme="majorHAnsi" w:cstheme="majorBidi"/>
      <w:b/>
      <w:bCs/>
      <w:sz w:val="24"/>
      <w:szCs w:val="28"/>
      <w:lang w:eastAsia="pl-PL"/>
    </w:rPr>
  </w:style>
  <w:style w:type="paragraph" w:customStyle="1" w:styleId="Tekstpodstawowywcity21">
    <w:name w:val="Tekst podstawowy wcięty 21"/>
    <w:basedOn w:val="Normalny"/>
    <w:rsid w:val="006D346C"/>
    <w:pPr>
      <w:spacing w:line="100" w:lineRule="atLeast"/>
      <w:ind w:firstLine="708"/>
      <w:jc w:val="both"/>
    </w:pPr>
    <w:rPr>
      <w:lang w:eastAsia="ar-SA"/>
    </w:rPr>
  </w:style>
  <w:style w:type="paragraph" w:customStyle="1" w:styleId="Normalny1">
    <w:name w:val="Normalny1"/>
    <w:basedOn w:val="Normalny"/>
    <w:rsid w:val="00E571B5"/>
    <w:pPr>
      <w:spacing w:line="100" w:lineRule="atLeast"/>
    </w:pPr>
    <w:rPr>
      <w:sz w:val="20"/>
      <w:lang w:eastAsia="ar-SA"/>
    </w:rPr>
  </w:style>
  <w:style w:type="character" w:customStyle="1" w:styleId="lrzxr">
    <w:name w:val="lrzxr"/>
    <w:basedOn w:val="Domylnaczcionkaakapitu"/>
    <w:rsid w:val="00643179"/>
  </w:style>
  <w:style w:type="paragraph" w:styleId="Spistreci3">
    <w:name w:val="toc 3"/>
    <w:basedOn w:val="Normalny"/>
    <w:next w:val="Normalny"/>
    <w:autoRedefine/>
    <w:uiPriority w:val="39"/>
    <w:unhideWhenUsed/>
    <w:qFormat/>
    <w:rsid w:val="00710655"/>
    <w:pPr>
      <w:spacing w:after="100"/>
      <w:ind w:left="480"/>
    </w:pPr>
  </w:style>
  <w:style w:type="character" w:customStyle="1" w:styleId="acopre">
    <w:name w:val="acopre"/>
    <w:basedOn w:val="Domylnaczcionkaakapitu"/>
    <w:rsid w:val="00571215"/>
  </w:style>
  <w:style w:type="paragraph" w:customStyle="1" w:styleId="E1">
    <w:name w:val="E1"/>
    <w:basedOn w:val="Normalny"/>
    <w:rsid w:val="00C750A8"/>
    <w:pPr>
      <w:spacing w:after="160" w:line="320" w:lineRule="atLeast"/>
      <w:ind w:left="709"/>
      <w:jc w:val="both"/>
    </w:pPr>
    <w:rPr>
      <w:rFonts w:ascii="Arial" w:hAnsi="Arial"/>
      <w:sz w:val="22"/>
      <w:szCs w:val="20"/>
      <w:lang w:val="en-GB" w:eastAsia="de-DE"/>
    </w:rPr>
  </w:style>
  <w:style w:type="character" w:styleId="Pogrubienie">
    <w:name w:val="Strong"/>
    <w:basedOn w:val="Domylnaczcionkaakapitu"/>
    <w:uiPriority w:val="22"/>
    <w:qFormat/>
    <w:rsid w:val="007B2314"/>
    <w:rPr>
      <w:b/>
      <w:bCs/>
    </w:rPr>
  </w:style>
  <w:style w:type="paragraph" w:styleId="Tekstpodstawowy">
    <w:name w:val="Body Text"/>
    <w:basedOn w:val="Normalny"/>
    <w:link w:val="TekstpodstawowyZnak"/>
    <w:uiPriority w:val="99"/>
    <w:unhideWhenUsed/>
    <w:rsid w:val="00041E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41E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041E5A"/>
    <w:pPr>
      <w:ind w:left="360"/>
      <w:jc w:val="both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041E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rsid w:val="00041E5A"/>
    <w:pPr>
      <w:jc w:val="both"/>
    </w:pPr>
    <w:rPr>
      <w:szCs w:val="20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041E5A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rsid w:val="00041E5A"/>
    <w:pPr>
      <w:spacing w:before="60" w:after="60"/>
      <w:ind w:firstLine="426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41E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WW-Zawartotabeli11">
    <w:name w:val="WW-Zawartość tabeli11"/>
    <w:basedOn w:val="Tekstpodstawowy"/>
    <w:rsid w:val="00041E5A"/>
    <w:pPr>
      <w:suppressLineNumbers/>
      <w:suppressAutoHyphens/>
      <w:autoSpaceDE w:val="0"/>
      <w:spacing w:after="0" w:line="360" w:lineRule="auto"/>
      <w:jc w:val="both"/>
    </w:pPr>
    <w:rPr>
      <w:b/>
      <w:bCs/>
      <w:sz w:val="32"/>
      <w:szCs w:val="32"/>
      <w:lang w:val="x-none" w:eastAsia="ar-SA"/>
    </w:rPr>
  </w:style>
  <w:style w:type="paragraph" w:customStyle="1" w:styleId="WW-Nagwektabeli11">
    <w:name w:val="WW-Nagłówek tabeli11"/>
    <w:basedOn w:val="WW-Zawartotabeli11"/>
    <w:rsid w:val="00041E5A"/>
    <w:pPr>
      <w:jc w:val="center"/>
    </w:pPr>
    <w:rPr>
      <w:i/>
      <w:iCs/>
    </w:rPr>
  </w:style>
  <w:style w:type="paragraph" w:styleId="Indeks5">
    <w:name w:val="index 5"/>
    <w:basedOn w:val="Normalny"/>
    <w:next w:val="Normalny"/>
    <w:autoRedefine/>
    <w:uiPriority w:val="99"/>
    <w:semiHidden/>
    <w:rsid w:val="00041E5A"/>
    <w:pPr>
      <w:ind w:left="1000" w:hanging="200"/>
    </w:pPr>
    <w:rPr>
      <w:sz w:val="20"/>
      <w:szCs w:val="20"/>
    </w:rPr>
  </w:style>
  <w:style w:type="paragraph" w:customStyle="1" w:styleId="StylListapunktowanaZprawej-0cm">
    <w:name w:val="Styl Lista punktowana + Z prawej:  -0 cm"/>
    <w:basedOn w:val="Listapunktowana"/>
    <w:rsid w:val="00041E5A"/>
    <w:pPr>
      <w:numPr>
        <w:numId w:val="0"/>
      </w:numPr>
      <w:tabs>
        <w:tab w:val="num" w:pos="227"/>
      </w:tabs>
      <w:spacing w:line="360" w:lineRule="auto"/>
      <w:ind w:left="227" w:hanging="227"/>
      <w:contextualSpacing w:val="0"/>
    </w:pPr>
    <w:rPr>
      <w:rFonts w:ascii="Century Gothic" w:hAnsi="Century Gothic"/>
      <w:sz w:val="22"/>
      <w:szCs w:val="20"/>
    </w:rPr>
  </w:style>
  <w:style w:type="paragraph" w:styleId="Zwykytekst">
    <w:name w:val="Plain Text"/>
    <w:basedOn w:val="Normalny"/>
    <w:link w:val="ZwykytekstZnak"/>
    <w:uiPriority w:val="99"/>
    <w:rsid w:val="00041E5A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41E5A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Spistreci5">
    <w:name w:val="toc 5"/>
    <w:basedOn w:val="Normalny"/>
    <w:next w:val="Normalny"/>
    <w:autoRedefine/>
    <w:uiPriority w:val="39"/>
    <w:rsid w:val="00041E5A"/>
    <w:pPr>
      <w:ind w:left="960"/>
    </w:pPr>
    <w:rPr>
      <w:rFonts w:ascii="Calibri" w:hAnsi="Calibri" w:cs="Calibri"/>
      <w:sz w:val="20"/>
      <w:szCs w:val="20"/>
    </w:rPr>
  </w:style>
  <w:style w:type="character" w:styleId="Numerstrony">
    <w:name w:val="page number"/>
    <w:uiPriority w:val="99"/>
    <w:rsid w:val="00041E5A"/>
    <w:rPr>
      <w:rFonts w:cs="Times New Roman"/>
    </w:rPr>
  </w:style>
  <w:style w:type="paragraph" w:customStyle="1" w:styleId="Default">
    <w:name w:val="Default"/>
    <w:rsid w:val="00041E5A"/>
    <w:pPr>
      <w:autoSpaceDE w:val="0"/>
      <w:autoSpaceDN w:val="0"/>
      <w:adjustRightInd w:val="0"/>
      <w:spacing w:after="0" w:line="240" w:lineRule="auto"/>
    </w:pPr>
    <w:rPr>
      <w:rFonts w:ascii="Arial Unicode MS" w:eastAsia="Times New Roman" w:hAnsi="Arial Unicode MS" w:cs="Arial Unicode MS"/>
      <w:color w:val="000000"/>
      <w:sz w:val="24"/>
      <w:szCs w:val="24"/>
      <w:lang w:eastAsia="pl-PL"/>
    </w:rPr>
  </w:style>
  <w:style w:type="paragraph" w:customStyle="1" w:styleId="punkt-kropka">
    <w:name w:val="punkt-kropka"/>
    <w:basedOn w:val="Normalny"/>
    <w:rsid w:val="00041E5A"/>
    <w:pPr>
      <w:tabs>
        <w:tab w:val="num" w:pos="1260"/>
      </w:tabs>
      <w:autoSpaceDE w:val="0"/>
      <w:autoSpaceDN w:val="0"/>
      <w:adjustRightInd w:val="0"/>
      <w:spacing w:line="300" w:lineRule="exact"/>
      <w:ind w:left="1260" w:hanging="360"/>
      <w:jc w:val="both"/>
    </w:pPr>
    <w:rPr>
      <w:rFonts w:ascii="Arial" w:hAnsi="Arial" w:cs="Arial"/>
    </w:rPr>
  </w:style>
  <w:style w:type="paragraph" w:customStyle="1" w:styleId="n3">
    <w:name w:val="n3"/>
    <w:basedOn w:val="Normalny"/>
    <w:rsid w:val="00041E5A"/>
    <w:pPr>
      <w:spacing w:line="288" w:lineRule="auto"/>
      <w:jc w:val="both"/>
    </w:pPr>
    <w:rPr>
      <w:rFonts w:ascii="Arial" w:hAnsi="Arial" w:cs="Arial"/>
      <w:b/>
      <w:bCs/>
    </w:rPr>
  </w:style>
  <w:style w:type="paragraph" w:customStyle="1" w:styleId="Styl">
    <w:name w:val="Styl"/>
    <w:basedOn w:val="Normalny"/>
    <w:rsid w:val="00041E5A"/>
  </w:style>
  <w:style w:type="character" w:customStyle="1" w:styleId="h11">
    <w:name w:val="h11"/>
    <w:rsid w:val="00041E5A"/>
    <w:rPr>
      <w:rFonts w:ascii="Verdana" w:hAnsi="Verdana"/>
      <w:b/>
      <w:sz w:val="19"/>
    </w:rPr>
  </w:style>
  <w:style w:type="paragraph" w:customStyle="1" w:styleId="data">
    <w:name w:val="data"/>
    <w:basedOn w:val="Normalny"/>
    <w:rsid w:val="00041E5A"/>
    <w:pPr>
      <w:keepNext/>
      <w:spacing w:before="240"/>
    </w:pPr>
    <w:rPr>
      <w:rFonts w:ascii="Arial" w:hAnsi="Arial"/>
      <w:szCs w:val="20"/>
    </w:rPr>
  </w:style>
  <w:style w:type="character" w:styleId="UyteHipercze">
    <w:name w:val="FollowedHyperlink"/>
    <w:uiPriority w:val="99"/>
    <w:rsid w:val="00041E5A"/>
    <w:rPr>
      <w:rFonts w:cs="Times New Roman"/>
      <w:color w:val="800080"/>
      <w:u w:val="single"/>
    </w:rPr>
  </w:style>
  <w:style w:type="paragraph" w:customStyle="1" w:styleId="Znak1">
    <w:name w:val="Znak1"/>
    <w:basedOn w:val="Normalny"/>
    <w:rsid w:val="00041E5A"/>
  </w:style>
  <w:style w:type="paragraph" w:customStyle="1" w:styleId="Subhead2">
    <w:name w:val="Subhead 2"/>
    <w:basedOn w:val="Normalny"/>
    <w:rsid w:val="00041E5A"/>
    <w:rPr>
      <w:b/>
      <w:szCs w:val="20"/>
    </w:rPr>
  </w:style>
  <w:style w:type="paragraph" w:styleId="Spistreci4">
    <w:name w:val="toc 4"/>
    <w:basedOn w:val="Normalny"/>
    <w:next w:val="Normalny"/>
    <w:autoRedefine/>
    <w:uiPriority w:val="39"/>
    <w:rsid w:val="00041E5A"/>
    <w:pPr>
      <w:ind w:left="720"/>
    </w:pPr>
    <w:rPr>
      <w:rFonts w:ascii="Calibri" w:hAnsi="Calibri" w:cs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041E5A"/>
    <w:pPr>
      <w:ind w:left="1200"/>
    </w:pPr>
    <w:rPr>
      <w:rFonts w:ascii="Calibri" w:hAnsi="Calibri" w:cs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041E5A"/>
    <w:pPr>
      <w:ind w:left="1440"/>
    </w:pPr>
    <w:rPr>
      <w:rFonts w:ascii="Calibri" w:hAnsi="Calibri" w:cs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041E5A"/>
    <w:pPr>
      <w:ind w:left="1680"/>
    </w:pPr>
    <w:rPr>
      <w:rFonts w:ascii="Calibri" w:hAnsi="Calibri" w:cs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041E5A"/>
    <w:pPr>
      <w:ind w:left="1920"/>
    </w:pPr>
    <w:rPr>
      <w:rFonts w:ascii="Calibri" w:hAnsi="Calibri" w:cs="Calibri"/>
      <w:sz w:val="20"/>
      <w:szCs w:val="20"/>
    </w:rPr>
  </w:style>
  <w:style w:type="paragraph" w:customStyle="1" w:styleId="Tekstzwyky">
    <w:name w:val="Tekst zwykły"/>
    <w:basedOn w:val="Normalny"/>
    <w:link w:val="TekstzwykyZnak"/>
    <w:qFormat/>
    <w:rsid w:val="00041E5A"/>
    <w:pPr>
      <w:spacing w:after="240" w:line="360" w:lineRule="auto"/>
      <w:ind w:left="851" w:firstLine="567"/>
      <w:jc w:val="both"/>
    </w:pPr>
    <w:rPr>
      <w:rFonts w:ascii="Arial" w:hAnsi="Arial"/>
      <w:sz w:val="22"/>
      <w:szCs w:val="20"/>
      <w:lang w:val="x-none" w:eastAsia="x-none"/>
    </w:rPr>
  </w:style>
  <w:style w:type="character" w:customStyle="1" w:styleId="TekstzwykyZnak">
    <w:name w:val="Tekst zwykły Znak"/>
    <w:link w:val="Tekstzwyky"/>
    <w:locked/>
    <w:rsid w:val="00041E5A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gmail-msolistparagraph">
    <w:name w:val="gmail-msolistparagraph"/>
    <w:basedOn w:val="Normalny"/>
    <w:rsid w:val="00041E5A"/>
    <w:pPr>
      <w:spacing w:before="100" w:beforeAutospacing="1" w:after="100" w:afterAutospacing="1"/>
    </w:pPr>
  </w:style>
  <w:style w:type="paragraph" w:customStyle="1" w:styleId="Mj3">
    <w:name w:val="Mój3"/>
    <w:basedOn w:val="Normalny"/>
    <w:rsid w:val="00041E5A"/>
    <w:pPr>
      <w:jc w:val="both"/>
    </w:pPr>
    <w:rPr>
      <w:b/>
      <w:szCs w:val="20"/>
      <w:u w:val="single"/>
    </w:rPr>
  </w:style>
  <w:style w:type="paragraph" w:customStyle="1" w:styleId="Podpunktowanie">
    <w:name w:val="Podpunktowanie"/>
    <w:basedOn w:val="Normalny"/>
    <w:rsid w:val="00041E5A"/>
    <w:pPr>
      <w:spacing w:line="276" w:lineRule="auto"/>
      <w:jc w:val="both"/>
    </w:pPr>
    <w:rPr>
      <w:rFonts w:ascii="Cambria" w:hAnsi="Cambria"/>
      <w:sz w:val="22"/>
    </w:rPr>
  </w:style>
  <w:style w:type="paragraph" w:customStyle="1" w:styleId="Mj2">
    <w:name w:val="Mój2"/>
    <w:basedOn w:val="Normalny"/>
    <w:link w:val="Mj2Znak"/>
    <w:rsid w:val="00041E5A"/>
    <w:pPr>
      <w:jc w:val="both"/>
    </w:pPr>
    <w:rPr>
      <w:b/>
      <w:sz w:val="28"/>
      <w:szCs w:val="20"/>
      <w:u w:val="single"/>
      <w:lang w:val="x-none" w:eastAsia="x-none"/>
    </w:rPr>
  </w:style>
  <w:style w:type="character" w:customStyle="1" w:styleId="Mj2Znak">
    <w:name w:val="Mój2 Znak"/>
    <w:link w:val="Mj2"/>
    <w:locked/>
    <w:rsid w:val="00041E5A"/>
    <w:rPr>
      <w:rFonts w:ascii="Times New Roman" w:eastAsia="Times New Roman" w:hAnsi="Times New Roman" w:cs="Times New Roman"/>
      <w:b/>
      <w:sz w:val="28"/>
      <w:szCs w:val="20"/>
      <w:u w:val="single"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041E5A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rsid w:val="00041E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apunktowana2">
    <w:name w:val="List Bullet 2"/>
    <w:basedOn w:val="Normalny"/>
    <w:uiPriority w:val="99"/>
    <w:rsid w:val="00041E5A"/>
    <w:pPr>
      <w:numPr>
        <w:numId w:val="9"/>
      </w:numPr>
      <w:contextualSpacing/>
    </w:pPr>
  </w:style>
  <w:style w:type="paragraph" w:customStyle="1" w:styleId="Listawypunktowana2">
    <w:name w:val="Lista wypunktowana 2"/>
    <w:basedOn w:val="Normalny"/>
    <w:rsid w:val="00041E5A"/>
    <w:pPr>
      <w:numPr>
        <w:numId w:val="10"/>
      </w:numPr>
      <w:spacing w:after="120"/>
    </w:pPr>
    <w:rPr>
      <w:rFonts w:cs="Wingdings 2"/>
      <w:szCs w:val="20"/>
      <w:lang w:eastAsia="ar-SA"/>
    </w:rPr>
  </w:style>
  <w:style w:type="character" w:customStyle="1" w:styleId="Nierozpoznanawzmianka1">
    <w:name w:val="Nierozpoznana wzmianka1"/>
    <w:uiPriority w:val="99"/>
    <w:semiHidden/>
    <w:unhideWhenUsed/>
    <w:rsid w:val="00041E5A"/>
    <w:rPr>
      <w:rFonts w:cs="Times New Roman"/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41E5A"/>
    <w:pPr>
      <w:suppressAutoHyphens/>
      <w:spacing w:after="200"/>
    </w:pPr>
    <w:rPr>
      <w:rFonts w:ascii="Arial" w:hAnsi="Arial"/>
      <w:i/>
      <w:iCs/>
      <w:color w:val="44546A"/>
      <w:sz w:val="18"/>
      <w:szCs w:val="18"/>
      <w:lang w:eastAsia="ar-SA"/>
    </w:rPr>
  </w:style>
  <w:style w:type="paragraph" w:customStyle="1" w:styleId="12111">
    <w:name w:val="1.2.1.1.1."/>
    <w:basedOn w:val="Nagwek5"/>
    <w:qFormat/>
    <w:rsid w:val="00041E5A"/>
    <w:pPr>
      <w:spacing w:line="240" w:lineRule="auto"/>
      <w:ind w:left="142" w:hanging="85"/>
      <w:jc w:val="both"/>
    </w:pPr>
    <w:rPr>
      <w:rFonts w:ascii="Cambria" w:hAnsi="Cambria"/>
      <w:bCs/>
      <w:color w:val="365F91"/>
      <w:sz w:val="24"/>
      <w:szCs w:val="24"/>
    </w:rPr>
  </w:style>
  <w:style w:type="character" w:customStyle="1" w:styleId="Greg-numer3Znak">
    <w:name w:val="Greg - numer 3 Znak"/>
    <w:link w:val="Greg-numer3"/>
    <w:rsid w:val="002F41A4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  <w:lang w:eastAsia="pl-PL"/>
    </w:rPr>
  </w:style>
  <w:style w:type="paragraph" w:customStyle="1" w:styleId="Poziom6">
    <w:name w:val="Poziom 6"/>
    <w:basedOn w:val="12111"/>
    <w:qFormat/>
    <w:rsid w:val="00041E5A"/>
  </w:style>
  <w:style w:type="table" w:customStyle="1" w:styleId="TableGrid">
    <w:name w:val="TableGrid"/>
    <w:rsid w:val="00041E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9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0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5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1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586354">
                          <w:marLeft w:val="0"/>
                          <w:marRight w:val="0"/>
                          <w:marTop w:val="0"/>
                          <w:marBottom w:val="16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769334">
                              <w:marLeft w:val="0"/>
                              <w:marRight w:val="21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74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6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zegorz\Documents\Niestandardowe%20szablony%20pakietu%20Office\Pismo%20KONICZYN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89FF68-4E5B-46E9-88D5-74422D75A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KONICZYNA.dotx</Template>
  <TotalTime>3884</TotalTime>
  <Pages>6</Pages>
  <Words>1033</Words>
  <Characters>6202</Characters>
  <Application>Microsoft Office Word</Application>
  <DocSecurity>0</DocSecurity>
  <Lines>51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Jan_308</Company>
  <LinksUpToDate>false</LinksUpToDate>
  <CharactersWithSpaces>7221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Grzegorz</dc:creator>
  <cp:lastModifiedBy>Grzegorz</cp:lastModifiedBy>
  <cp:revision>288</cp:revision>
  <cp:lastPrinted>2021-08-03T18:44:00Z</cp:lastPrinted>
  <dcterms:created xsi:type="dcterms:W3CDTF">2020-10-08T23:26:00Z</dcterms:created>
  <dcterms:modified xsi:type="dcterms:W3CDTF">2024-02-05T12:43:00Z</dcterms:modified>
</cp:coreProperties>
</file>